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8FA110" w14:textId="79074DF1" w:rsidR="00506355" w:rsidRPr="001A209C" w:rsidRDefault="000273D4" w:rsidP="000273D4">
      <w:pPr>
        <w:widowControl/>
        <w:kinsoku w:val="0"/>
        <w:overflowPunct w:val="0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1A209C">
        <w:rPr>
          <w:rFonts w:ascii="微軟正黑體" w:eastAsia="微軟正黑體" w:hAnsi="微軟正黑體"/>
          <w:b/>
          <w:sz w:val="36"/>
          <w:szCs w:val="36"/>
        </w:rPr>
        <w:t>「</w:t>
      </w:r>
      <w:r w:rsidR="00506355" w:rsidRPr="001A209C">
        <w:rPr>
          <w:rFonts w:ascii="微軟正黑體" w:eastAsia="微軟正黑體" w:hAnsi="微軟正黑體"/>
          <w:b/>
          <w:noProof/>
          <w:kern w:val="0"/>
          <w:sz w:val="36"/>
          <w:szCs w:val="36"/>
        </w:rPr>
        <w:t>汽電共生應用GAI及參與電力市場機會研討會</w:t>
      </w:r>
      <w:r w:rsidRPr="001A209C">
        <w:rPr>
          <w:rFonts w:ascii="微軟正黑體" w:eastAsia="微軟正黑體" w:hAnsi="微軟正黑體"/>
          <w:b/>
          <w:sz w:val="36"/>
          <w:szCs w:val="36"/>
        </w:rPr>
        <w:t>」暨</w:t>
      </w:r>
    </w:p>
    <w:p w14:paraId="3BCA7A79" w14:textId="74DFAC8D" w:rsidR="000273D4" w:rsidRPr="001A209C" w:rsidRDefault="000273D4" w:rsidP="000273D4">
      <w:pPr>
        <w:widowControl/>
        <w:kinsoku w:val="0"/>
        <w:overflowPunct w:val="0"/>
        <w:jc w:val="center"/>
        <w:rPr>
          <w:rFonts w:ascii="微軟正黑體" w:eastAsia="微軟正黑體" w:hAnsi="微軟正黑體"/>
          <w:sz w:val="36"/>
          <w:szCs w:val="36"/>
        </w:rPr>
      </w:pPr>
      <w:r w:rsidRPr="001A209C">
        <w:rPr>
          <w:rFonts w:ascii="微軟正黑體" w:eastAsia="微軟正黑體" w:hAnsi="微軟正黑體"/>
          <w:b/>
          <w:sz w:val="36"/>
          <w:szCs w:val="36"/>
        </w:rPr>
        <w:t>參訪「大園汽電共生公司</w:t>
      </w:r>
      <w:r w:rsidR="00506355" w:rsidRPr="001A209C">
        <w:rPr>
          <w:rFonts w:ascii="微軟正黑體" w:eastAsia="微軟正黑體" w:hAnsi="微軟正黑體"/>
          <w:b/>
          <w:noProof/>
          <w:kern w:val="0"/>
          <w:sz w:val="36"/>
          <w:szCs w:val="36"/>
        </w:rPr>
        <w:t>燃氣機組</w:t>
      </w:r>
      <w:r w:rsidRPr="001A209C">
        <w:rPr>
          <w:rFonts w:ascii="微軟正黑體" w:eastAsia="微軟正黑體" w:hAnsi="微軟正黑體"/>
          <w:b/>
          <w:sz w:val="36"/>
          <w:szCs w:val="36"/>
        </w:rPr>
        <w:t>」活動</w:t>
      </w:r>
    </w:p>
    <w:p w14:paraId="61C942B4" w14:textId="77777777" w:rsidR="000273D4" w:rsidRPr="001A209C" w:rsidRDefault="000273D4" w:rsidP="000273D4">
      <w:pPr>
        <w:widowControl/>
        <w:kinsoku w:val="0"/>
        <w:overflowPunct w:val="0"/>
        <w:autoSpaceDE w:val="0"/>
        <w:autoSpaceDN w:val="0"/>
        <w:jc w:val="center"/>
        <w:textAlignment w:val="bottom"/>
        <w:rPr>
          <w:rFonts w:ascii="微軟正黑體" w:eastAsia="微軟正黑體" w:hAnsi="微軟正黑體"/>
          <w:b/>
          <w:sz w:val="36"/>
          <w:szCs w:val="36"/>
          <w:u w:val="single"/>
        </w:rPr>
      </w:pPr>
      <w:r w:rsidRPr="001A209C">
        <w:rPr>
          <w:rFonts w:ascii="微軟正黑體" w:eastAsia="微軟正黑體" w:hAnsi="微軟正黑體"/>
          <w:b/>
          <w:sz w:val="36"/>
          <w:szCs w:val="36"/>
          <w:u w:val="single"/>
        </w:rPr>
        <w:t>報  名  表</w:t>
      </w:r>
    </w:p>
    <w:p w14:paraId="2D05834F" w14:textId="77777777" w:rsidR="00506355" w:rsidRPr="00506355" w:rsidRDefault="00506355" w:rsidP="00506355">
      <w:pPr>
        <w:widowControl/>
        <w:kinsoku w:val="0"/>
        <w:wordWrap w:val="0"/>
        <w:overflowPunct w:val="0"/>
        <w:autoSpaceDE w:val="0"/>
        <w:autoSpaceDN w:val="0"/>
        <w:adjustRightInd w:val="0"/>
        <w:textAlignment w:val="bottom"/>
        <w:rPr>
          <w:rFonts w:ascii="標楷體" w:eastAsia="標楷體"/>
          <w:snapToGrid w:val="0"/>
        </w:rPr>
      </w:pPr>
    </w:p>
    <w:p w14:paraId="2711FCC7" w14:textId="77777777" w:rsidR="008C65D3" w:rsidRPr="008C65D3" w:rsidRDefault="008C65D3" w:rsidP="008C65D3">
      <w:pPr>
        <w:widowControl/>
        <w:kinsoku w:val="0"/>
        <w:wordWrap w:val="0"/>
        <w:overflowPunct w:val="0"/>
        <w:autoSpaceDE w:val="0"/>
        <w:autoSpaceDN w:val="0"/>
        <w:adjustRightInd w:val="0"/>
        <w:spacing w:line="360" w:lineRule="auto"/>
        <w:textAlignment w:val="bottom"/>
        <w:rPr>
          <w:rFonts w:ascii="標楷體" w:eastAsia="標楷體"/>
          <w:snapToGrid w:val="0"/>
        </w:rPr>
      </w:pPr>
      <w:r w:rsidRPr="008C65D3">
        <w:rPr>
          <w:rFonts w:ascii="標楷體" w:eastAsia="標楷體" w:hAnsi="標楷體" w:cs="標楷體" w:hint="eastAsia"/>
          <w:snapToGrid w:val="0"/>
        </w:rPr>
        <w:t>※</w:t>
      </w:r>
      <w:r w:rsidRPr="008C65D3">
        <w:rPr>
          <w:rFonts w:ascii="標楷體" w:eastAsia="標楷體" w:cs="標楷體" w:hint="eastAsia"/>
          <w:snapToGrid w:val="0"/>
        </w:rPr>
        <w:t>請詳填下列資料，</w:t>
      </w:r>
      <w:proofErr w:type="gramStart"/>
      <w:r w:rsidRPr="008C65D3">
        <w:rPr>
          <w:rFonts w:ascii="標楷體" w:eastAsia="標楷體" w:cs="標楷體" w:hint="eastAsia"/>
          <w:snapToGrid w:val="0"/>
        </w:rPr>
        <w:t>俾</w:t>
      </w:r>
      <w:proofErr w:type="gramEnd"/>
      <w:r w:rsidRPr="008C65D3">
        <w:rPr>
          <w:rFonts w:ascii="標楷體" w:eastAsia="標楷體" w:cs="標楷體" w:hint="eastAsia"/>
          <w:snapToGrid w:val="0"/>
        </w:rPr>
        <w:t>本會開立收據。</w:t>
      </w:r>
    </w:p>
    <w:p w14:paraId="781B1A62" w14:textId="77777777" w:rsidR="008C65D3" w:rsidRPr="008C65D3" w:rsidRDefault="008C65D3" w:rsidP="008C65D3">
      <w:pPr>
        <w:widowControl/>
        <w:kinsoku w:val="0"/>
        <w:wordWrap w:val="0"/>
        <w:overflowPunct w:val="0"/>
        <w:autoSpaceDE w:val="0"/>
        <w:autoSpaceDN w:val="0"/>
        <w:spacing w:line="360" w:lineRule="auto"/>
        <w:ind w:firstLineChars="116" w:firstLine="278"/>
        <w:textAlignment w:val="bottom"/>
        <w:rPr>
          <w:rFonts w:ascii="標楷體" w:eastAsia="標楷體"/>
          <w:snapToGrid w:val="0"/>
        </w:rPr>
      </w:pPr>
      <w:r w:rsidRPr="008C65D3">
        <w:rPr>
          <w:rFonts w:ascii="標楷體" w:eastAsia="標楷體" w:cs="標楷體" w:hint="eastAsia"/>
          <w:snapToGrid w:val="0"/>
        </w:rPr>
        <w:t>公</w:t>
      </w:r>
      <w:r w:rsidRPr="008C65D3">
        <w:rPr>
          <w:rFonts w:ascii="標楷體" w:eastAsia="標楷體" w:cs="標楷體"/>
          <w:snapToGrid w:val="0"/>
        </w:rPr>
        <w:t xml:space="preserve"> </w:t>
      </w:r>
      <w:r w:rsidRPr="008C65D3">
        <w:rPr>
          <w:rFonts w:ascii="標楷體" w:eastAsia="標楷體" w:cs="標楷體" w:hint="eastAsia"/>
          <w:snapToGrid w:val="0"/>
        </w:rPr>
        <w:t>司</w:t>
      </w:r>
      <w:r w:rsidRPr="008C65D3">
        <w:rPr>
          <w:rFonts w:ascii="標楷體" w:eastAsia="標楷體" w:cs="標楷體"/>
          <w:snapToGrid w:val="0"/>
        </w:rPr>
        <w:t xml:space="preserve"> </w:t>
      </w:r>
      <w:r w:rsidRPr="008C65D3">
        <w:rPr>
          <w:rFonts w:ascii="標楷體" w:eastAsia="標楷體" w:cs="標楷體" w:hint="eastAsia"/>
          <w:snapToGrid w:val="0"/>
        </w:rPr>
        <w:t>全</w:t>
      </w:r>
      <w:r w:rsidRPr="008C65D3">
        <w:rPr>
          <w:rFonts w:ascii="標楷體" w:eastAsia="標楷體" w:cs="標楷體"/>
          <w:snapToGrid w:val="0"/>
        </w:rPr>
        <w:t xml:space="preserve"> </w:t>
      </w:r>
      <w:r w:rsidRPr="008C65D3">
        <w:rPr>
          <w:rFonts w:ascii="標楷體" w:eastAsia="標楷體" w:cs="標楷體" w:hint="eastAsia"/>
          <w:snapToGrid w:val="0"/>
        </w:rPr>
        <w:t>名</w:t>
      </w:r>
    </w:p>
    <w:p w14:paraId="42D0155E" w14:textId="77777777" w:rsidR="008C65D3" w:rsidRPr="008C65D3" w:rsidRDefault="008C65D3" w:rsidP="008C65D3">
      <w:pPr>
        <w:widowControl/>
        <w:kinsoku w:val="0"/>
        <w:wordWrap w:val="0"/>
        <w:overflowPunct w:val="0"/>
        <w:autoSpaceDE w:val="0"/>
        <w:autoSpaceDN w:val="0"/>
        <w:spacing w:line="360" w:lineRule="auto"/>
        <w:ind w:firstLineChars="116" w:firstLine="278"/>
        <w:textAlignment w:val="bottom"/>
        <w:rPr>
          <w:rFonts w:ascii="標楷體" w:eastAsia="標楷體"/>
          <w:snapToGrid w:val="0"/>
          <w:u w:val="single"/>
        </w:rPr>
      </w:pPr>
      <w:r w:rsidRPr="008C65D3">
        <w:rPr>
          <w:rFonts w:eastAsia="標楷體"/>
          <w:snapToGrid w:val="0"/>
        </w:rPr>
        <w:t>(</w:t>
      </w:r>
      <w:r w:rsidRPr="008C65D3">
        <w:rPr>
          <w:rFonts w:eastAsia="標楷體" w:cs="標楷體" w:hint="eastAsia"/>
          <w:snapToGrid w:val="0"/>
        </w:rPr>
        <w:t>收據抬頭</w:t>
      </w:r>
      <w:r w:rsidRPr="008C65D3">
        <w:rPr>
          <w:rFonts w:eastAsia="標楷體"/>
          <w:snapToGrid w:val="0"/>
        </w:rPr>
        <w:t>)</w:t>
      </w:r>
      <w:r w:rsidRPr="008C65D3">
        <w:rPr>
          <w:rFonts w:ascii="標楷體" w:eastAsia="標楷體" w:cs="標楷體"/>
          <w:snapToGrid w:val="0"/>
        </w:rPr>
        <w:t xml:space="preserve">   </w:t>
      </w:r>
      <w:r w:rsidRPr="008C65D3">
        <w:rPr>
          <w:rFonts w:ascii="標楷體" w:eastAsia="標楷體" w:cs="標楷體" w:hint="eastAsia"/>
          <w:snapToGrid w:val="0"/>
        </w:rPr>
        <w:t>：</w:t>
      </w:r>
      <w:r w:rsidRPr="008C65D3">
        <w:rPr>
          <w:rFonts w:ascii="標楷體" w:eastAsia="標楷體" w:cs="標楷體"/>
          <w:snapToGrid w:val="0"/>
          <w:u w:val="single"/>
        </w:rPr>
        <w:t xml:space="preserve">                                             </w:t>
      </w:r>
      <w:r w:rsidRPr="008C65D3">
        <w:rPr>
          <w:rFonts w:ascii="標楷體" w:eastAsia="標楷體" w:cs="標楷體"/>
          <w:snapToGrid w:val="0"/>
        </w:rPr>
        <w:t xml:space="preserve">       </w:t>
      </w:r>
    </w:p>
    <w:p w14:paraId="014B87B5" w14:textId="77777777" w:rsidR="008C65D3" w:rsidRDefault="008C65D3" w:rsidP="008C65D3">
      <w:pPr>
        <w:widowControl/>
        <w:kinsoku w:val="0"/>
        <w:wordWrap w:val="0"/>
        <w:overflowPunct w:val="0"/>
        <w:autoSpaceDE w:val="0"/>
        <w:autoSpaceDN w:val="0"/>
        <w:spacing w:line="360" w:lineRule="auto"/>
        <w:ind w:firstLineChars="116" w:firstLine="278"/>
        <w:textAlignment w:val="bottom"/>
        <w:rPr>
          <w:rFonts w:ascii="標楷體" w:eastAsia="標楷體" w:cs="標楷體"/>
          <w:snapToGrid w:val="0"/>
        </w:rPr>
      </w:pPr>
      <w:r w:rsidRPr="008C65D3">
        <w:rPr>
          <w:rFonts w:ascii="標楷體" w:eastAsia="標楷體" w:cs="標楷體" w:hint="eastAsia"/>
          <w:snapToGrid w:val="0"/>
        </w:rPr>
        <w:t>收據寄送地址：</w:t>
      </w:r>
      <w:r w:rsidRPr="008C65D3">
        <w:rPr>
          <w:rFonts w:ascii="標楷體" w:eastAsia="標楷體" w:cs="標楷體"/>
          <w:snapToGrid w:val="0"/>
          <w:u w:val="single"/>
        </w:rPr>
        <w:t xml:space="preserve">                                             </w:t>
      </w:r>
      <w:r w:rsidRPr="008C65D3">
        <w:rPr>
          <w:rFonts w:ascii="標楷體" w:eastAsia="標楷體" w:cs="標楷體" w:hint="eastAsia"/>
          <w:snapToGrid w:val="0"/>
        </w:rPr>
        <w:t xml:space="preserve">　</w:t>
      </w:r>
    </w:p>
    <w:p w14:paraId="43D0830D" w14:textId="458DDC0F" w:rsidR="008C65D3" w:rsidRPr="008C65D3" w:rsidRDefault="008C65D3" w:rsidP="008C65D3">
      <w:pPr>
        <w:widowControl/>
        <w:kinsoku w:val="0"/>
        <w:wordWrap w:val="0"/>
        <w:overflowPunct w:val="0"/>
        <w:autoSpaceDE w:val="0"/>
        <w:autoSpaceDN w:val="0"/>
        <w:spacing w:line="360" w:lineRule="auto"/>
        <w:ind w:firstLineChars="116" w:firstLine="278"/>
        <w:textAlignment w:val="bottom"/>
        <w:rPr>
          <w:rFonts w:ascii="標楷體" w:eastAsia="標楷體"/>
          <w:snapToGrid w:val="0"/>
        </w:rPr>
      </w:pPr>
      <w:r w:rsidRPr="008C65D3">
        <w:rPr>
          <w:rFonts w:ascii="標楷體" w:eastAsia="標楷體" w:cs="標楷體" w:hint="eastAsia"/>
          <w:snapToGrid w:val="0"/>
        </w:rPr>
        <w:t>通</w:t>
      </w:r>
      <w:r w:rsidRPr="008C65D3">
        <w:rPr>
          <w:rFonts w:ascii="標楷體" w:eastAsia="標楷體" w:cs="標楷體"/>
          <w:snapToGrid w:val="0"/>
        </w:rPr>
        <w:t xml:space="preserve"> </w:t>
      </w:r>
      <w:r w:rsidRPr="008C65D3">
        <w:rPr>
          <w:rFonts w:ascii="標楷體" w:eastAsia="標楷體" w:cs="標楷體" w:hint="eastAsia"/>
          <w:snapToGrid w:val="0"/>
        </w:rPr>
        <w:t>訊</w:t>
      </w:r>
      <w:r w:rsidRPr="008C65D3">
        <w:rPr>
          <w:rFonts w:ascii="標楷體" w:eastAsia="標楷體" w:cs="標楷體"/>
          <w:snapToGrid w:val="0"/>
        </w:rPr>
        <w:t xml:space="preserve"> </w:t>
      </w:r>
      <w:r w:rsidRPr="008C65D3">
        <w:rPr>
          <w:rFonts w:ascii="標楷體" w:eastAsia="標楷體" w:cs="標楷體" w:hint="eastAsia"/>
          <w:snapToGrid w:val="0"/>
        </w:rPr>
        <w:t>地</w:t>
      </w:r>
      <w:r w:rsidRPr="008C65D3">
        <w:rPr>
          <w:rFonts w:ascii="標楷體" w:eastAsia="標楷體" w:cs="標楷體"/>
          <w:snapToGrid w:val="0"/>
        </w:rPr>
        <w:t xml:space="preserve"> </w:t>
      </w:r>
      <w:r w:rsidRPr="008C65D3">
        <w:rPr>
          <w:rFonts w:ascii="標楷體" w:eastAsia="標楷體" w:cs="標楷體" w:hint="eastAsia"/>
          <w:snapToGrid w:val="0"/>
        </w:rPr>
        <w:t>址</w:t>
      </w:r>
      <w:r w:rsidRPr="008C65D3">
        <w:rPr>
          <w:rFonts w:ascii="標楷體" w:eastAsia="標楷體" w:cs="標楷體"/>
          <w:snapToGrid w:val="0"/>
        </w:rPr>
        <w:t xml:space="preserve"> </w:t>
      </w:r>
      <w:r w:rsidRPr="008C65D3">
        <w:rPr>
          <w:rFonts w:ascii="標楷體" w:eastAsia="標楷體" w:cs="標楷體" w:hint="eastAsia"/>
          <w:snapToGrid w:val="0"/>
        </w:rPr>
        <w:t>：□同上　　　　□不同者請註明於下：</w:t>
      </w:r>
    </w:p>
    <w:p w14:paraId="314063A3" w14:textId="0CD5E85C" w:rsidR="008C65D3" w:rsidRPr="008C65D3" w:rsidRDefault="008C65D3" w:rsidP="008C65D3">
      <w:pPr>
        <w:widowControl/>
        <w:kinsoku w:val="0"/>
        <w:wordWrap w:val="0"/>
        <w:overflowPunct w:val="0"/>
        <w:autoSpaceDE w:val="0"/>
        <w:autoSpaceDN w:val="0"/>
        <w:spacing w:line="360" w:lineRule="auto"/>
        <w:ind w:leftChars="118" w:left="283" w:firstLine="1560"/>
        <w:textAlignment w:val="bottom"/>
        <w:rPr>
          <w:rFonts w:ascii="標楷體" w:eastAsia="標楷體" w:cs="標楷體"/>
          <w:u w:val="single"/>
        </w:rPr>
      </w:pPr>
      <w:r>
        <w:rPr>
          <w:rFonts w:ascii="標楷體" w:eastAsia="標楷體" w:cs="標楷體"/>
          <w:u w:val="single"/>
        </w:rPr>
        <w:t xml:space="preserve">                 </w:t>
      </w:r>
      <w:r w:rsidRPr="008C65D3">
        <w:rPr>
          <w:rFonts w:ascii="標楷體" w:eastAsia="標楷體" w:cs="標楷體"/>
          <w:u w:val="single"/>
        </w:rPr>
        <w:t xml:space="preserve">                             </w:t>
      </w:r>
    </w:p>
    <w:p w14:paraId="0E3B3CDC" w14:textId="77777777" w:rsidR="008C65D3" w:rsidRPr="008C65D3" w:rsidRDefault="008C65D3" w:rsidP="008C65D3">
      <w:pPr>
        <w:widowControl/>
        <w:kinsoku w:val="0"/>
        <w:wordWrap w:val="0"/>
        <w:overflowPunct w:val="0"/>
        <w:autoSpaceDE w:val="0"/>
        <w:autoSpaceDN w:val="0"/>
        <w:spacing w:line="360" w:lineRule="auto"/>
        <w:ind w:firstLineChars="116" w:firstLine="278"/>
        <w:textAlignment w:val="bottom"/>
        <w:rPr>
          <w:rFonts w:ascii="標楷體" w:eastAsia="標楷體"/>
          <w:snapToGrid w:val="0"/>
          <w:u w:val="single"/>
        </w:rPr>
      </w:pPr>
      <w:r w:rsidRPr="008C65D3">
        <w:rPr>
          <w:rFonts w:ascii="標楷體" w:eastAsia="標楷體" w:cs="標楷體" w:hint="eastAsia"/>
          <w:snapToGrid w:val="0"/>
        </w:rPr>
        <w:t>聯絡人：</w:t>
      </w:r>
      <w:r w:rsidRPr="008C65D3">
        <w:rPr>
          <w:rFonts w:ascii="標楷體" w:eastAsia="標楷體" w:cs="標楷體" w:hint="eastAsia"/>
          <w:snapToGrid w:val="0"/>
          <w:u w:val="single"/>
        </w:rPr>
        <w:t xml:space="preserve">　　　　</w:t>
      </w:r>
      <w:r w:rsidRPr="008C65D3">
        <w:rPr>
          <w:rFonts w:ascii="標楷體" w:eastAsia="標楷體" w:cs="標楷體"/>
          <w:snapToGrid w:val="0"/>
          <w:u w:val="single"/>
        </w:rPr>
        <w:t xml:space="preserve">  </w:t>
      </w:r>
      <w:r w:rsidRPr="008C65D3">
        <w:rPr>
          <w:rFonts w:ascii="標楷體" w:eastAsia="標楷體" w:cs="標楷體" w:hint="eastAsia"/>
          <w:snapToGrid w:val="0"/>
          <w:u w:val="single"/>
        </w:rPr>
        <w:t xml:space="preserve">　</w:t>
      </w:r>
      <w:r w:rsidRPr="008C65D3">
        <w:rPr>
          <w:rFonts w:ascii="標楷體" w:eastAsia="標楷體" w:cs="標楷體"/>
          <w:snapToGrid w:val="0"/>
          <w:u w:val="single"/>
        </w:rPr>
        <w:t xml:space="preserve">      </w:t>
      </w:r>
      <w:r w:rsidRPr="008C65D3">
        <w:rPr>
          <w:rFonts w:ascii="標楷體" w:eastAsia="標楷體" w:cs="標楷體" w:hint="eastAsia"/>
          <w:snapToGrid w:val="0"/>
          <w:u w:val="single"/>
        </w:rPr>
        <w:t xml:space="preserve">　　</w:t>
      </w:r>
      <w:r w:rsidRPr="008C65D3">
        <w:rPr>
          <w:rFonts w:ascii="標楷體" w:eastAsia="標楷體" w:cs="標楷體" w:hint="eastAsia"/>
          <w:snapToGrid w:val="0"/>
        </w:rPr>
        <w:t>電話：</w:t>
      </w:r>
      <w:r w:rsidRPr="008C65D3">
        <w:rPr>
          <w:rFonts w:ascii="標楷體" w:eastAsia="標楷體" w:cs="標楷體"/>
          <w:snapToGrid w:val="0"/>
          <w:u w:val="single"/>
        </w:rPr>
        <w:t xml:space="preserve">                      </w:t>
      </w:r>
    </w:p>
    <w:p w14:paraId="119A72D5" w14:textId="77777777" w:rsidR="008C65D3" w:rsidRPr="008C65D3" w:rsidRDefault="008C65D3" w:rsidP="008C65D3">
      <w:pPr>
        <w:pStyle w:val="afffffff5"/>
        <w:widowControl/>
        <w:numPr>
          <w:ilvl w:val="0"/>
          <w:numId w:val="2"/>
        </w:numPr>
        <w:kinsoku w:val="0"/>
        <w:wordWrap w:val="0"/>
        <w:overflowPunct w:val="0"/>
        <w:autoSpaceDE w:val="0"/>
        <w:autoSpaceDN w:val="0"/>
        <w:spacing w:line="360" w:lineRule="auto"/>
        <w:ind w:leftChars="0"/>
        <w:textAlignment w:val="bottom"/>
        <w:rPr>
          <w:rFonts w:ascii="標楷體" w:eastAsia="標楷體"/>
          <w:b/>
        </w:rPr>
      </w:pPr>
      <w:r w:rsidRPr="008C65D3">
        <w:rPr>
          <w:rFonts w:ascii="新細明體" w:hAnsi="新細明體" w:cs="標楷體" w:hint="eastAsia"/>
          <w:b/>
          <w:snapToGrid w:val="0"/>
        </w:rPr>
        <w:t>◎</w:t>
      </w:r>
      <w:r w:rsidRPr="008C65D3">
        <w:rPr>
          <w:rFonts w:ascii="標楷體" w:eastAsia="標楷體" w:cs="標楷體" w:hint="eastAsia"/>
          <w:b/>
          <w:snapToGrid w:val="0"/>
        </w:rPr>
        <w:t>請務必</w:t>
      </w:r>
      <w:proofErr w:type="gramStart"/>
      <w:r w:rsidRPr="008C65D3">
        <w:rPr>
          <w:rFonts w:ascii="標楷體" w:eastAsia="標楷體" w:cs="標楷體" w:hint="eastAsia"/>
          <w:b/>
          <w:snapToGrid w:val="0"/>
        </w:rPr>
        <w:t>詳</w:t>
      </w:r>
      <w:proofErr w:type="gramEnd"/>
      <w:r w:rsidRPr="008C65D3">
        <w:rPr>
          <w:rFonts w:ascii="標楷體" w:eastAsia="標楷體" w:cs="標楷體" w:hint="eastAsia"/>
          <w:b/>
          <w:snapToGrid w:val="0"/>
        </w:rPr>
        <w:t xml:space="preserve">填表格內全部資料，謝謝。　　　　　　　　　　</w:t>
      </w:r>
      <w:r w:rsidRPr="008C65D3">
        <w:rPr>
          <w:rFonts w:ascii="標楷體" w:eastAsia="標楷體" w:cs="標楷體" w:hint="eastAsia"/>
          <w:b/>
        </w:rPr>
        <w:t xml:space="preserve">　　　　　　　　　　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96"/>
        <w:gridCol w:w="1119"/>
        <w:gridCol w:w="1534"/>
        <w:gridCol w:w="1324"/>
        <w:gridCol w:w="1324"/>
        <w:gridCol w:w="1826"/>
        <w:gridCol w:w="961"/>
      </w:tblGrid>
      <w:tr w:rsidR="008C65D3" w:rsidRPr="0013683A" w14:paraId="2D6453AA" w14:textId="77777777" w:rsidTr="00CC0AA3">
        <w:trPr>
          <w:cantSplit/>
          <w:trHeight w:val="360"/>
        </w:trPr>
        <w:tc>
          <w:tcPr>
            <w:tcW w:w="597" w:type="pct"/>
            <w:vMerge w:val="restart"/>
            <w:tcBorders>
              <w:top w:val="single" w:sz="12" w:space="0" w:color="auto"/>
            </w:tcBorders>
            <w:vAlign w:val="center"/>
          </w:tcPr>
          <w:p w14:paraId="6D33FD9D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cs="標楷體" w:hint="eastAsia"/>
              </w:rPr>
              <w:t>參加者</w:t>
            </w:r>
          </w:p>
          <w:p w14:paraId="7E955EA0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cs="標楷體" w:hint="eastAsia"/>
              </w:rPr>
              <w:t>姓</w:t>
            </w:r>
            <w:r w:rsidRPr="0013683A">
              <w:rPr>
                <w:rFonts w:ascii="標楷體" w:eastAsia="標楷體" w:cs="標楷體"/>
              </w:rPr>
              <w:t xml:space="preserve">  </w:t>
            </w:r>
            <w:r w:rsidRPr="0013683A">
              <w:rPr>
                <w:rFonts w:ascii="標楷體" w:eastAsia="標楷體" w:cs="標楷體" w:hint="eastAsia"/>
              </w:rPr>
              <w:t>名</w:t>
            </w:r>
          </w:p>
        </w:tc>
        <w:tc>
          <w:tcPr>
            <w:tcW w:w="609" w:type="pct"/>
            <w:vMerge w:val="restart"/>
            <w:tcBorders>
              <w:top w:val="single" w:sz="12" w:space="0" w:color="auto"/>
            </w:tcBorders>
            <w:vAlign w:val="center"/>
          </w:tcPr>
          <w:p w14:paraId="435C2439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cs="標楷體" w:hint="eastAsia"/>
              </w:rPr>
              <w:t>職</w:t>
            </w:r>
            <w:r w:rsidRPr="0013683A">
              <w:rPr>
                <w:rFonts w:ascii="標楷體" w:eastAsia="標楷體" w:cs="標楷體"/>
              </w:rPr>
              <w:t xml:space="preserve">  </w:t>
            </w:r>
            <w:r w:rsidRPr="0013683A">
              <w:rPr>
                <w:rFonts w:ascii="標楷體" w:eastAsia="標楷體" w:cs="標楷體" w:hint="eastAsia"/>
              </w:rPr>
              <w:t>稱</w:t>
            </w:r>
          </w:p>
        </w:tc>
        <w:tc>
          <w:tcPr>
            <w:tcW w:w="835" w:type="pct"/>
            <w:vMerge w:val="restart"/>
            <w:tcBorders>
              <w:top w:val="single" w:sz="12" w:space="0" w:color="auto"/>
            </w:tcBorders>
            <w:vAlign w:val="center"/>
          </w:tcPr>
          <w:p w14:paraId="40E6818A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13683A">
              <w:rPr>
                <w:rFonts w:eastAsia="標楷體"/>
              </w:rPr>
              <w:t>手機號碼</w:t>
            </w:r>
          </w:p>
          <w:p w14:paraId="66045503" w14:textId="77777777" w:rsidR="008C65D3" w:rsidRPr="00E84BDF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eastAsia="標楷體"/>
                <w:sz w:val="22"/>
                <w:szCs w:val="22"/>
              </w:rPr>
            </w:pPr>
            <w:r w:rsidRPr="00E84BDF">
              <w:rPr>
                <w:rFonts w:eastAsia="標楷體"/>
                <w:sz w:val="22"/>
                <w:szCs w:val="22"/>
              </w:rPr>
              <w:t>(</w:t>
            </w:r>
            <w:r w:rsidRPr="00E84BDF">
              <w:rPr>
                <w:rFonts w:eastAsia="標楷體"/>
                <w:sz w:val="22"/>
                <w:szCs w:val="22"/>
              </w:rPr>
              <w:t>請務必填寫</w:t>
            </w:r>
            <w:r w:rsidRPr="00E84BDF">
              <w:rPr>
                <w:rFonts w:eastAsia="標楷體"/>
                <w:sz w:val="22"/>
                <w:szCs w:val="22"/>
              </w:rPr>
              <w:t>)</w:t>
            </w:r>
          </w:p>
        </w:tc>
        <w:tc>
          <w:tcPr>
            <w:tcW w:w="1442" w:type="pct"/>
            <w:gridSpan w:val="2"/>
            <w:tcBorders>
              <w:top w:val="single" w:sz="12" w:space="0" w:color="auto"/>
            </w:tcBorders>
            <w:vAlign w:val="center"/>
          </w:tcPr>
          <w:p w14:paraId="4F3E31AD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13683A">
              <w:rPr>
                <w:rFonts w:eastAsia="標楷體" w:hint="eastAsia"/>
                <w:lang w:eastAsia="zh-HK"/>
              </w:rPr>
              <w:t>投保旅行平安險用</w:t>
            </w:r>
          </w:p>
        </w:tc>
        <w:tc>
          <w:tcPr>
            <w:tcW w:w="994" w:type="pct"/>
            <w:vMerge w:val="restart"/>
            <w:tcBorders>
              <w:top w:val="single" w:sz="12" w:space="0" w:color="auto"/>
            </w:tcBorders>
            <w:vAlign w:val="center"/>
          </w:tcPr>
          <w:p w14:paraId="20048EAB" w14:textId="77777777" w:rsidR="008C65D3" w:rsidRPr="00840E40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eastAsia="標楷體"/>
                <w:color w:val="FF0000"/>
              </w:rPr>
            </w:pPr>
            <w:r w:rsidRPr="00840E40">
              <w:rPr>
                <w:rFonts w:eastAsia="標楷體"/>
                <w:color w:val="FF0000"/>
              </w:rPr>
              <w:t>報到方式</w:t>
            </w:r>
          </w:p>
          <w:p w14:paraId="69E20146" w14:textId="77777777" w:rsidR="008C65D3" w:rsidRPr="00840E40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eastAsia="標楷體"/>
                <w:color w:val="FF0000"/>
              </w:rPr>
            </w:pPr>
            <w:r w:rsidRPr="00840E40">
              <w:rPr>
                <w:rFonts w:eastAsia="標楷體"/>
                <w:color w:val="FF0000"/>
              </w:rPr>
              <w:t>(</w:t>
            </w:r>
            <w:r w:rsidRPr="00840E40">
              <w:rPr>
                <w:rFonts w:eastAsia="標楷體"/>
                <w:color w:val="FF0000"/>
              </w:rPr>
              <w:t>請務必勾選</w:t>
            </w:r>
            <w:r w:rsidRPr="00840E40">
              <w:rPr>
                <w:rFonts w:eastAsia="標楷體" w:hint="eastAsia"/>
                <w:color w:val="FF0000"/>
              </w:rPr>
              <w:t>及</w:t>
            </w:r>
          </w:p>
          <w:p w14:paraId="1E57BB64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840E40">
              <w:rPr>
                <w:rFonts w:eastAsia="標楷體" w:hint="eastAsia"/>
                <w:color w:val="FF0000"/>
              </w:rPr>
              <w:t>填寫車號</w:t>
            </w:r>
            <w:r w:rsidRPr="00840E40">
              <w:rPr>
                <w:rFonts w:eastAsia="標楷體"/>
                <w:color w:val="FF0000"/>
              </w:rPr>
              <w:t>)</w:t>
            </w:r>
          </w:p>
        </w:tc>
        <w:tc>
          <w:tcPr>
            <w:tcW w:w="523" w:type="pct"/>
            <w:vMerge w:val="restart"/>
            <w:tcBorders>
              <w:top w:val="single" w:sz="12" w:space="0" w:color="auto"/>
            </w:tcBorders>
            <w:vAlign w:val="center"/>
          </w:tcPr>
          <w:p w14:paraId="26BCA074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13683A">
              <w:rPr>
                <w:rFonts w:eastAsia="標楷體"/>
              </w:rPr>
              <w:t>葷</w:t>
            </w:r>
            <w:r w:rsidRPr="0013683A">
              <w:rPr>
                <w:rFonts w:eastAsia="標楷體"/>
              </w:rPr>
              <w:t>/</w:t>
            </w:r>
            <w:r w:rsidRPr="0013683A">
              <w:rPr>
                <w:rFonts w:eastAsia="標楷體"/>
              </w:rPr>
              <w:t>素食</w:t>
            </w:r>
          </w:p>
        </w:tc>
      </w:tr>
      <w:tr w:rsidR="008C65D3" w:rsidRPr="0013683A" w14:paraId="078C478A" w14:textId="77777777" w:rsidTr="00CC0AA3">
        <w:trPr>
          <w:cantSplit/>
          <w:trHeight w:val="564"/>
        </w:trPr>
        <w:tc>
          <w:tcPr>
            <w:tcW w:w="597" w:type="pct"/>
            <w:vMerge/>
            <w:vAlign w:val="center"/>
          </w:tcPr>
          <w:p w14:paraId="7CEA6C35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 w:cs="標楷體"/>
              </w:rPr>
            </w:pPr>
          </w:p>
        </w:tc>
        <w:tc>
          <w:tcPr>
            <w:tcW w:w="609" w:type="pct"/>
            <w:vMerge/>
            <w:vAlign w:val="center"/>
          </w:tcPr>
          <w:p w14:paraId="48462A16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 w:cs="標楷體"/>
              </w:rPr>
            </w:pPr>
          </w:p>
        </w:tc>
        <w:tc>
          <w:tcPr>
            <w:tcW w:w="835" w:type="pct"/>
            <w:vMerge/>
            <w:vAlign w:val="center"/>
          </w:tcPr>
          <w:p w14:paraId="46C95925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721" w:type="pc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56DC166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eastAsia="標楷體"/>
              </w:rPr>
            </w:pPr>
            <w:r w:rsidRPr="0013683A">
              <w:rPr>
                <w:rFonts w:eastAsia="標楷體" w:hint="eastAsia"/>
                <w:lang w:eastAsia="zh-HK"/>
              </w:rPr>
              <w:t>身份證字號</w:t>
            </w:r>
          </w:p>
        </w:tc>
        <w:tc>
          <w:tcPr>
            <w:tcW w:w="721" w:type="pct"/>
            <w:vAlign w:val="center"/>
          </w:tcPr>
          <w:p w14:paraId="4EA1418B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eastAsia="標楷體"/>
              </w:rPr>
            </w:pPr>
            <w:r w:rsidRPr="0013683A">
              <w:rPr>
                <w:rFonts w:eastAsia="標楷體" w:hint="eastAsia"/>
                <w:lang w:eastAsia="zh-HK"/>
              </w:rPr>
              <w:t>出生年月日</w:t>
            </w:r>
          </w:p>
        </w:tc>
        <w:tc>
          <w:tcPr>
            <w:tcW w:w="994" w:type="pct"/>
            <w:vMerge/>
            <w:vAlign w:val="center"/>
          </w:tcPr>
          <w:p w14:paraId="1B5C4305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523" w:type="pct"/>
            <w:vMerge/>
            <w:vAlign w:val="center"/>
          </w:tcPr>
          <w:p w14:paraId="3D83E245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eastAsia="標楷體"/>
              </w:rPr>
            </w:pPr>
          </w:p>
        </w:tc>
      </w:tr>
      <w:tr w:rsidR="008C65D3" w:rsidRPr="0013683A" w14:paraId="6DFFD39A" w14:textId="77777777" w:rsidTr="00CC0AA3">
        <w:trPr>
          <w:cantSplit/>
          <w:trHeight w:val="843"/>
        </w:trPr>
        <w:tc>
          <w:tcPr>
            <w:tcW w:w="597" w:type="pct"/>
            <w:vAlign w:val="center"/>
          </w:tcPr>
          <w:p w14:paraId="2BA11DC6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609" w:type="pct"/>
            <w:vAlign w:val="center"/>
          </w:tcPr>
          <w:p w14:paraId="5F0007F3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835" w:type="pct"/>
            <w:vAlign w:val="center"/>
          </w:tcPr>
          <w:p w14:paraId="1F3DD902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72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2BAF280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ind w:leftChars="1" w:left="254" w:hangingChars="105" w:hanging="252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721" w:type="pct"/>
            <w:vAlign w:val="center"/>
          </w:tcPr>
          <w:p w14:paraId="78F5EAFE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ind w:leftChars="1" w:left="254" w:hangingChars="105" w:hanging="252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994" w:type="pct"/>
            <w:vAlign w:val="center"/>
          </w:tcPr>
          <w:p w14:paraId="0D4511F4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ind w:leftChars="1" w:left="254" w:hangingChars="105" w:hanging="252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□搭乘接駁車</w:t>
            </w:r>
          </w:p>
          <w:p w14:paraId="2DCE84E6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□自行開車前往</w:t>
            </w:r>
          </w:p>
          <w:p w14:paraId="66CD3B6D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ind w:leftChars="1" w:left="254" w:hangingChars="105" w:hanging="252"/>
              <w:textAlignment w:val="bottom"/>
              <w:rPr>
                <w:rFonts w:ascii="標楷體" w:eastAsia="標楷體"/>
              </w:rPr>
            </w:pPr>
            <w:r w:rsidRPr="0013683A">
              <w:rPr>
                <w:rFonts w:eastAsia="標楷體"/>
              </w:rPr>
              <w:t>(</w:t>
            </w:r>
            <w:r w:rsidRPr="0013683A">
              <w:rPr>
                <w:rFonts w:eastAsia="標楷體"/>
              </w:rPr>
              <w:t>車號：</w:t>
            </w:r>
            <w:r w:rsidRPr="0013683A">
              <w:rPr>
                <w:rFonts w:eastAsia="標楷體"/>
              </w:rPr>
              <w:t xml:space="preserve">       )</w:t>
            </w:r>
          </w:p>
        </w:tc>
        <w:tc>
          <w:tcPr>
            <w:tcW w:w="523" w:type="pct"/>
            <w:vAlign w:val="center"/>
          </w:tcPr>
          <w:p w14:paraId="6A6DB690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□葷</w:t>
            </w:r>
          </w:p>
          <w:p w14:paraId="0E0196B8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□素</w:t>
            </w:r>
          </w:p>
        </w:tc>
      </w:tr>
      <w:tr w:rsidR="008C65D3" w:rsidRPr="0013683A" w14:paraId="2C935D1D" w14:textId="77777777" w:rsidTr="00CC0AA3">
        <w:trPr>
          <w:cantSplit/>
          <w:trHeight w:val="843"/>
        </w:trPr>
        <w:tc>
          <w:tcPr>
            <w:tcW w:w="597" w:type="pct"/>
            <w:tcBorders>
              <w:bottom w:val="single" w:sz="12" w:space="0" w:color="auto"/>
            </w:tcBorders>
            <w:vAlign w:val="center"/>
          </w:tcPr>
          <w:p w14:paraId="0A65B515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609" w:type="pct"/>
            <w:tcBorders>
              <w:bottom w:val="single" w:sz="12" w:space="0" w:color="auto"/>
            </w:tcBorders>
            <w:vAlign w:val="center"/>
          </w:tcPr>
          <w:p w14:paraId="7AE09D19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835" w:type="pct"/>
            <w:tcBorders>
              <w:bottom w:val="single" w:sz="12" w:space="0" w:color="auto"/>
            </w:tcBorders>
            <w:vAlign w:val="center"/>
          </w:tcPr>
          <w:p w14:paraId="15F7CA4F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72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5E1906D9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721" w:type="pct"/>
            <w:tcBorders>
              <w:bottom w:val="single" w:sz="12" w:space="0" w:color="auto"/>
            </w:tcBorders>
            <w:vAlign w:val="center"/>
          </w:tcPr>
          <w:p w14:paraId="01289DFC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ind w:leftChars="1" w:left="254" w:hangingChars="105" w:hanging="252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994" w:type="pct"/>
            <w:tcBorders>
              <w:bottom w:val="single" w:sz="12" w:space="0" w:color="auto"/>
            </w:tcBorders>
            <w:vAlign w:val="center"/>
          </w:tcPr>
          <w:p w14:paraId="0E417649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ind w:leftChars="1" w:left="254" w:hangingChars="105" w:hanging="252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□搭乘接駁車</w:t>
            </w:r>
          </w:p>
          <w:p w14:paraId="006388AB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□自行開車前往</w:t>
            </w:r>
          </w:p>
          <w:p w14:paraId="057EC54E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ind w:leftChars="1" w:left="254" w:hangingChars="105" w:hanging="252"/>
              <w:textAlignment w:val="bottom"/>
              <w:rPr>
                <w:rFonts w:ascii="標楷體" w:eastAsia="標楷體"/>
              </w:rPr>
            </w:pPr>
            <w:r w:rsidRPr="0013683A">
              <w:rPr>
                <w:rFonts w:eastAsia="標楷體"/>
              </w:rPr>
              <w:t>(</w:t>
            </w:r>
            <w:r w:rsidRPr="0013683A">
              <w:rPr>
                <w:rFonts w:eastAsia="標楷體"/>
              </w:rPr>
              <w:t>車號：</w:t>
            </w:r>
            <w:r w:rsidRPr="0013683A">
              <w:rPr>
                <w:rFonts w:eastAsia="標楷體"/>
              </w:rPr>
              <w:t xml:space="preserve">       )</w:t>
            </w:r>
          </w:p>
        </w:tc>
        <w:tc>
          <w:tcPr>
            <w:tcW w:w="523" w:type="pct"/>
            <w:tcBorders>
              <w:bottom w:val="single" w:sz="12" w:space="0" w:color="auto"/>
            </w:tcBorders>
            <w:vAlign w:val="center"/>
          </w:tcPr>
          <w:p w14:paraId="6B63ED81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□葷</w:t>
            </w:r>
          </w:p>
          <w:p w14:paraId="739B6C37" w14:textId="77777777" w:rsidR="008C65D3" w:rsidRPr="0013683A" w:rsidRDefault="008C65D3" w:rsidP="00CC0AA3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□素</w:t>
            </w:r>
          </w:p>
        </w:tc>
      </w:tr>
    </w:tbl>
    <w:p w14:paraId="20A63166" w14:textId="6F197AA9" w:rsidR="000273D4" w:rsidRPr="0013683A" w:rsidRDefault="000273D4" w:rsidP="008C65D3">
      <w:pPr>
        <w:kinsoku w:val="0"/>
        <w:overflowPunct w:val="0"/>
        <w:spacing w:line="276" w:lineRule="auto"/>
        <w:ind w:left="721" w:hangingChars="300" w:hanging="721"/>
        <w:jc w:val="both"/>
        <w:rPr>
          <w:rFonts w:ascii="標楷體" w:eastAsia="標楷體" w:hAnsi="標楷體"/>
          <w:b/>
          <w:lang w:eastAsia="zh-HK"/>
        </w:rPr>
      </w:pPr>
      <w:r w:rsidRPr="0013683A">
        <w:rPr>
          <w:rFonts w:ascii="標楷體" w:eastAsia="標楷體" w:hAnsi="標楷體" w:hint="eastAsia"/>
          <w:b/>
          <w:lang w:eastAsia="zh-HK"/>
        </w:rPr>
        <w:t>※註：</w:t>
      </w:r>
      <w:r w:rsidRPr="0013683A">
        <w:rPr>
          <w:rFonts w:ascii="標楷體" w:eastAsia="標楷體" w:hAnsi="標楷體" w:hint="eastAsia"/>
          <w:b/>
          <w:u w:val="single"/>
          <w:shd w:val="pct15" w:color="auto" w:fill="FFFFFF"/>
        </w:rPr>
        <w:t>去程</w:t>
      </w:r>
      <w:r w:rsidRPr="00562507">
        <w:rPr>
          <w:rFonts w:eastAsia="標楷體"/>
          <w:b/>
          <w:u w:val="single"/>
          <w:shd w:val="pct15" w:color="auto" w:fill="FFFFFF"/>
        </w:rPr>
        <w:t>(</w:t>
      </w:r>
      <w:r>
        <w:rPr>
          <w:rFonts w:eastAsia="標楷體" w:hint="eastAsia"/>
          <w:b/>
          <w:u w:val="single"/>
          <w:shd w:val="pct15" w:color="auto" w:fill="FFFFFF"/>
        </w:rPr>
        <w:t>高鐵桃園</w:t>
      </w:r>
      <w:r w:rsidRPr="00562507">
        <w:rPr>
          <w:rFonts w:eastAsia="標楷體"/>
          <w:b/>
          <w:u w:val="single"/>
          <w:shd w:val="pct15" w:color="auto" w:fill="FFFFFF"/>
        </w:rPr>
        <w:t>站集合</w:t>
      </w:r>
      <w:r w:rsidRPr="00562507">
        <w:rPr>
          <w:rFonts w:eastAsia="標楷體"/>
          <w:b/>
          <w:u w:val="single"/>
          <w:shd w:val="pct15" w:color="auto" w:fill="FFFFFF"/>
        </w:rPr>
        <w:t>)</w:t>
      </w:r>
      <w:r w:rsidRPr="0013683A">
        <w:rPr>
          <w:rFonts w:ascii="標楷體" w:eastAsia="標楷體" w:hAnsi="標楷體" w:hint="eastAsia"/>
          <w:b/>
        </w:rPr>
        <w:t>建議</w:t>
      </w:r>
      <w:r w:rsidRPr="0013683A">
        <w:rPr>
          <w:rFonts w:ascii="標楷體" w:eastAsia="標楷體" w:hAnsi="標楷體"/>
          <w:b/>
        </w:rPr>
        <w:t>搭乘</w:t>
      </w:r>
      <w:r w:rsidRPr="0013683A">
        <w:rPr>
          <w:rFonts w:ascii="標楷體" w:eastAsia="標楷體" w:hAnsi="標楷體" w:hint="eastAsia"/>
          <w:b/>
          <w:lang w:eastAsia="zh-HK"/>
        </w:rPr>
        <w:t>班次</w:t>
      </w:r>
      <w:r w:rsidRPr="0013683A">
        <w:rPr>
          <w:rFonts w:ascii="標楷體" w:eastAsia="標楷體" w:hAnsi="標楷體" w:hint="eastAsia"/>
          <w:b/>
        </w:rPr>
        <w:t>：</w:t>
      </w:r>
    </w:p>
    <w:p w14:paraId="22C1C6D6" w14:textId="4D30D375" w:rsidR="000273D4" w:rsidRPr="0013683A" w:rsidRDefault="000273D4" w:rsidP="008C65D3">
      <w:pPr>
        <w:kinsoku w:val="0"/>
        <w:overflowPunct w:val="0"/>
        <w:spacing w:line="276" w:lineRule="auto"/>
        <w:ind w:leftChars="296" w:left="720" w:hangingChars="4" w:hanging="10"/>
        <w:jc w:val="both"/>
        <w:rPr>
          <w:rFonts w:eastAsia="標楷體" w:hAnsi="標楷體"/>
          <w:b/>
        </w:rPr>
      </w:pPr>
      <w:r w:rsidRPr="0013683A">
        <w:rPr>
          <w:rFonts w:eastAsia="標楷體" w:hint="eastAsia"/>
          <w:b/>
          <w:u w:val="single"/>
        </w:rPr>
        <w:t>南下</w:t>
      </w:r>
      <w:r w:rsidRPr="0013683A">
        <w:rPr>
          <w:rFonts w:eastAsia="標楷體" w:hint="eastAsia"/>
        </w:rPr>
        <w:t>：</w:t>
      </w:r>
      <w:r w:rsidRPr="0013683A">
        <w:rPr>
          <w:rFonts w:eastAsia="標楷體" w:hint="eastAsia"/>
          <w:b/>
          <w:u w:val="single"/>
        </w:rPr>
        <w:t>0</w:t>
      </w:r>
      <w:r>
        <w:rPr>
          <w:rFonts w:eastAsia="標楷體" w:hint="eastAsia"/>
          <w:b/>
          <w:u w:val="single"/>
        </w:rPr>
        <w:t>6</w:t>
      </w:r>
      <w:r w:rsidR="00C45431">
        <w:rPr>
          <w:rFonts w:eastAsia="標楷體"/>
          <w:b/>
          <w:u w:val="single"/>
        </w:rPr>
        <w:t>1</w:t>
      </w:r>
      <w:r>
        <w:rPr>
          <w:rFonts w:eastAsia="標楷體" w:hint="eastAsia"/>
          <w:b/>
          <w:u w:val="single"/>
        </w:rPr>
        <w:t>3</w:t>
      </w:r>
      <w:r w:rsidRPr="0013683A">
        <w:rPr>
          <w:rFonts w:eastAsia="標楷體" w:hint="eastAsia"/>
          <w:b/>
        </w:rPr>
        <w:t>車次</w:t>
      </w:r>
      <w:r w:rsidRPr="0013683A">
        <w:rPr>
          <w:rFonts w:eastAsia="標楷體"/>
          <w:b/>
          <w:u w:val="single"/>
        </w:rPr>
        <w:t>0</w:t>
      </w:r>
      <w:r>
        <w:rPr>
          <w:rFonts w:eastAsia="標楷體" w:hint="eastAsia"/>
          <w:b/>
          <w:u w:val="single"/>
        </w:rPr>
        <w:t>8</w:t>
      </w:r>
      <w:r w:rsidRPr="0013683A">
        <w:rPr>
          <w:rFonts w:eastAsia="標楷體" w:hint="eastAsia"/>
          <w:b/>
          <w:u w:val="single"/>
        </w:rPr>
        <w:t>:</w:t>
      </w:r>
      <w:r w:rsidR="000324F7">
        <w:rPr>
          <w:rFonts w:eastAsia="標楷體"/>
          <w:b/>
          <w:u w:val="single"/>
        </w:rPr>
        <w:t>10</w:t>
      </w:r>
      <w:r w:rsidR="000324F7" w:rsidRPr="00C45431">
        <w:rPr>
          <w:rFonts w:eastAsia="標楷體" w:hint="eastAsia"/>
          <w:b/>
        </w:rPr>
        <w:t>南港</w:t>
      </w:r>
      <w:r w:rsidRPr="0013683A">
        <w:rPr>
          <w:rFonts w:eastAsia="標楷體" w:hAnsi="標楷體"/>
          <w:b/>
        </w:rPr>
        <w:t>站出發</w:t>
      </w:r>
      <w:bookmarkStart w:id="0" w:name="_Hlk236060715"/>
      <w:r w:rsidR="00C45431" w:rsidRPr="0013683A">
        <w:rPr>
          <w:rFonts w:eastAsia="標楷體"/>
          <w:b/>
        </w:rPr>
        <w:t>→</w:t>
      </w:r>
      <w:r w:rsidR="00C45431" w:rsidRPr="00C45431">
        <w:rPr>
          <w:rFonts w:eastAsia="標楷體"/>
          <w:b/>
          <w:u w:val="single"/>
        </w:rPr>
        <w:t>08:21</w:t>
      </w:r>
      <w:r w:rsidR="00C45431">
        <w:rPr>
          <w:rFonts w:eastAsia="標楷體" w:hint="eastAsia"/>
          <w:b/>
        </w:rPr>
        <w:t>台北站</w:t>
      </w:r>
      <w:r w:rsidRPr="0013683A">
        <w:rPr>
          <w:rFonts w:eastAsia="標楷體"/>
          <w:b/>
        </w:rPr>
        <w:t>→</w:t>
      </w:r>
      <w:bookmarkEnd w:id="0"/>
      <w:r w:rsidRPr="0013683A">
        <w:rPr>
          <w:rFonts w:eastAsia="標楷體"/>
          <w:b/>
          <w:u w:val="single"/>
        </w:rPr>
        <w:t>0</w:t>
      </w:r>
      <w:r w:rsidRPr="0013683A">
        <w:rPr>
          <w:rFonts w:eastAsia="標楷體" w:hint="eastAsia"/>
          <w:b/>
          <w:u w:val="single"/>
        </w:rPr>
        <w:t>8:</w:t>
      </w:r>
      <w:r w:rsidR="00110523">
        <w:rPr>
          <w:rFonts w:eastAsia="標楷體" w:hint="eastAsia"/>
          <w:b/>
          <w:u w:val="single"/>
        </w:rPr>
        <w:t>41</w:t>
      </w:r>
      <w:r w:rsidRPr="0013683A">
        <w:rPr>
          <w:rFonts w:eastAsia="標楷體" w:hAnsi="標楷體"/>
          <w:b/>
        </w:rPr>
        <w:t>抵達</w:t>
      </w:r>
      <w:r w:rsidR="00110523">
        <w:rPr>
          <w:rFonts w:eastAsia="標楷體" w:hAnsi="標楷體" w:hint="eastAsia"/>
          <w:b/>
        </w:rPr>
        <w:t>桃園</w:t>
      </w:r>
      <w:r w:rsidRPr="0013683A">
        <w:rPr>
          <w:rFonts w:eastAsia="標楷體" w:hAnsi="標楷體"/>
          <w:b/>
        </w:rPr>
        <w:t>站之班次</w:t>
      </w:r>
    </w:p>
    <w:p w14:paraId="7EF5BCBB" w14:textId="0EF4024E" w:rsidR="000273D4" w:rsidRDefault="000273D4" w:rsidP="008C65D3">
      <w:pPr>
        <w:kinsoku w:val="0"/>
        <w:overflowPunct w:val="0"/>
        <w:spacing w:line="276" w:lineRule="auto"/>
        <w:ind w:leftChars="296" w:left="720" w:hangingChars="4" w:hanging="10"/>
        <w:jc w:val="both"/>
        <w:rPr>
          <w:rFonts w:eastAsia="標楷體" w:hAnsi="標楷體"/>
          <w:b/>
        </w:rPr>
      </w:pPr>
      <w:r w:rsidRPr="0013683A">
        <w:rPr>
          <w:rFonts w:eastAsia="標楷體" w:hint="eastAsia"/>
          <w:b/>
          <w:u w:val="single"/>
        </w:rPr>
        <w:t>北上</w:t>
      </w:r>
      <w:r w:rsidRPr="0013683A">
        <w:rPr>
          <w:rFonts w:eastAsia="標楷體" w:hint="eastAsia"/>
        </w:rPr>
        <w:t>：</w:t>
      </w:r>
      <w:r w:rsidRPr="0013683A">
        <w:rPr>
          <w:rFonts w:eastAsia="標楷體" w:hint="eastAsia"/>
          <w:b/>
          <w:u w:val="single"/>
        </w:rPr>
        <w:t>0</w:t>
      </w:r>
      <w:r>
        <w:rPr>
          <w:rFonts w:eastAsia="標楷體" w:hint="eastAsia"/>
          <w:b/>
          <w:u w:val="single"/>
        </w:rPr>
        <w:t>6</w:t>
      </w:r>
      <w:r w:rsidRPr="0013683A">
        <w:rPr>
          <w:rFonts w:eastAsia="標楷體"/>
          <w:b/>
          <w:u w:val="single"/>
        </w:rPr>
        <w:t>0</w:t>
      </w:r>
      <w:r w:rsidR="00110523">
        <w:rPr>
          <w:rFonts w:eastAsia="標楷體" w:hint="eastAsia"/>
          <w:b/>
          <w:u w:val="single"/>
        </w:rPr>
        <w:t>6</w:t>
      </w:r>
      <w:r w:rsidRPr="0013683A">
        <w:rPr>
          <w:rFonts w:eastAsia="標楷體" w:hint="eastAsia"/>
          <w:b/>
        </w:rPr>
        <w:t>車次</w:t>
      </w:r>
      <w:r w:rsidRPr="0013683A">
        <w:rPr>
          <w:rFonts w:eastAsia="標楷體"/>
          <w:b/>
          <w:u w:val="single"/>
        </w:rPr>
        <w:t>0</w:t>
      </w:r>
      <w:r>
        <w:rPr>
          <w:rFonts w:eastAsia="標楷體" w:hint="eastAsia"/>
          <w:b/>
          <w:u w:val="single"/>
        </w:rPr>
        <w:t>7</w:t>
      </w:r>
      <w:r w:rsidRPr="0013683A">
        <w:rPr>
          <w:rFonts w:eastAsia="標楷體" w:hint="eastAsia"/>
          <w:b/>
          <w:u w:val="single"/>
        </w:rPr>
        <w:t>:</w:t>
      </w:r>
      <w:r w:rsidR="00110523">
        <w:rPr>
          <w:rFonts w:eastAsia="標楷體" w:hint="eastAsia"/>
          <w:b/>
          <w:u w:val="single"/>
        </w:rPr>
        <w:t>00</w:t>
      </w:r>
      <w:r w:rsidRPr="0013683A">
        <w:rPr>
          <w:rFonts w:eastAsia="標楷體" w:hint="eastAsia"/>
          <w:b/>
        </w:rPr>
        <w:t>左營</w:t>
      </w:r>
      <w:r w:rsidRPr="0013683A">
        <w:rPr>
          <w:rFonts w:eastAsia="標楷體" w:hAnsi="標楷體"/>
          <w:b/>
        </w:rPr>
        <w:t>站出發</w:t>
      </w:r>
      <w:r w:rsidRPr="0013683A">
        <w:rPr>
          <w:rFonts w:eastAsia="標楷體"/>
          <w:b/>
        </w:rPr>
        <w:t>→</w:t>
      </w:r>
      <w:r w:rsidRPr="0013683A">
        <w:rPr>
          <w:rFonts w:eastAsia="標楷體"/>
          <w:b/>
          <w:u w:val="single"/>
        </w:rPr>
        <w:t>0</w:t>
      </w:r>
      <w:r w:rsidRPr="0013683A">
        <w:rPr>
          <w:rFonts w:eastAsia="標楷體" w:hint="eastAsia"/>
          <w:b/>
          <w:u w:val="single"/>
        </w:rPr>
        <w:t>8:</w:t>
      </w:r>
      <w:r w:rsidR="00110523">
        <w:rPr>
          <w:rFonts w:eastAsia="標楷體" w:hint="eastAsia"/>
          <w:b/>
          <w:u w:val="single"/>
        </w:rPr>
        <w:t>3</w:t>
      </w:r>
      <w:r w:rsidR="00C45431">
        <w:rPr>
          <w:rFonts w:eastAsia="標楷體"/>
          <w:b/>
          <w:u w:val="single"/>
        </w:rPr>
        <w:t>6</w:t>
      </w:r>
      <w:r w:rsidRPr="0013683A">
        <w:rPr>
          <w:rFonts w:eastAsia="標楷體" w:hAnsi="標楷體"/>
          <w:b/>
        </w:rPr>
        <w:t>抵達</w:t>
      </w:r>
      <w:r w:rsidR="00110523">
        <w:rPr>
          <w:rFonts w:eastAsia="標楷體" w:hAnsi="標楷體" w:hint="eastAsia"/>
          <w:b/>
        </w:rPr>
        <w:t>桃園</w:t>
      </w:r>
      <w:r w:rsidRPr="0013683A">
        <w:rPr>
          <w:rFonts w:eastAsia="標楷體" w:hAnsi="標楷體"/>
          <w:b/>
        </w:rPr>
        <w:t>站之班次</w:t>
      </w:r>
    </w:p>
    <w:p w14:paraId="726C8D10" w14:textId="77777777" w:rsidR="00506355" w:rsidRDefault="00506355" w:rsidP="0038379D">
      <w:pPr>
        <w:kinsoku w:val="0"/>
        <w:overflowPunct w:val="0"/>
        <w:jc w:val="center"/>
        <w:rPr>
          <w:rFonts w:ascii="Arial Unicode MS" w:eastAsia="Arial Unicode MS" w:hAnsi="Arial Unicode MS" w:cs="Arial Unicode MS"/>
          <w:sz w:val="36"/>
          <w:szCs w:val="28"/>
          <w:u w:val="single"/>
          <w:lang w:eastAsia="zh-HK"/>
        </w:rPr>
      </w:pPr>
    </w:p>
    <w:p w14:paraId="664E3782" w14:textId="3EFA1563" w:rsidR="00506355" w:rsidRDefault="00506355" w:rsidP="0038379D">
      <w:pPr>
        <w:kinsoku w:val="0"/>
        <w:overflowPunct w:val="0"/>
        <w:jc w:val="center"/>
        <w:rPr>
          <w:rFonts w:ascii="Arial Unicode MS" w:eastAsia="Arial Unicode MS" w:hAnsi="Arial Unicode MS" w:cs="Arial Unicode MS"/>
          <w:sz w:val="36"/>
          <w:szCs w:val="28"/>
          <w:u w:val="single"/>
          <w:lang w:eastAsia="zh-HK"/>
        </w:rPr>
      </w:pPr>
    </w:p>
    <w:p w14:paraId="1B135587" w14:textId="4FC4D85C" w:rsidR="003A7C93" w:rsidRDefault="003A7C93" w:rsidP="0038379D">
      <w:pPr>
        <w:kinsoku w:val="0"/>
        <w:overflowPunct w:val="0"/>
        <w:jc w:val="center"/>
        <w:rPr>
          <w:rFonts w:ascii="Arial Unicode MS" w:eastAsia="Arial Unicode MS" w:hAnsi="Arial Unicode MS" w:cs="Arial Unicode MS"/>
          <w:sz w:val="36"/>
          <w:szCs w:val="28"/>
          <w:u w:val="single"/>
          <w:lang w:eastAsia="zh-HK"/>
        </w:rPr>
      </w:pPr>
    </w:p>
    <w:p w14:paraId="4DAD23BA" w14:textId="77777777" w:rsidR="003A7C93" w:rsidRDefault="003A7C93" w:rsidP="0038379D">
      <w:pPr>
        <w:kinsoku w:val="0"/>
        <w:overflowPunct w:val="0"/>
        <w:jc w:val="center"/>
        <w:rPr>
          <w:rFonts w:ascii="Arial Unicode MS" w:eastAsia="Arial Unicode MS" w:hAnsi="Arial Unicode MS" w:cs="Arial Unicode MS"/>
          <w:sz w:val="36"/>
          <w:szCs w:val="28"/>
          <w:u w:val="single"/>
          <w:lang w:eastAsia="zh-HK"/>
        </w:rPr>
      </w:pPr>
    </w:p>
    <w:p w14:paraId="62A351F8" w14:textId="77777777" w:rsidR="00506355" w:rsidRDefault="00506355" w:rsidP="0038379D">
      <w:pPr>
        <w:kinsoku w:val="0"/>
        <w:overflowPunct w:val="0"/>
        <w:jc w:val="center"/>
        <w:rPr>
          <w:rFonts w:ascii="Arial Unicode MS" w:eastAsia="Arial Unicode MS" w:hAnsi="Arial Unicode MS" w:cs="Arial Unicode MS"/>
          <w:sz w:val="36"/>
          <w:szCs w:val="28"/>
          <w:u w:val="single"/>
          <w:lang w:eastAsia="zh-HK"/>
        </w:rPr>
      </w:pPr>
      <w:bookmarkStart w:id="1" w:name="_GoBack"/>
      <w:bookmarkEnd w:id="1"/>
    </w:p>
    <w:sectPr w:rsidR="00506355" w:rsidSect="00C15A39">
      <w:headerReference w:type="default" r:id="rId9"/>
      <w:pgSz w:w="11907" w:h="16840" w:code="9"/>
      <w:pgMar w:top="1134" w:right="1275" w:bottom="754" w:left="1418" w:header="0" w:footer="0" w:gutter="0"/>
      <w:pgNumType w:fmt="chineseCountingThousand"/>
      <w:cols w:space="425"/>
      <w:docGrid w:linePitch="383" w:charSpace="174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673A88" w14:textId="77777777" w:rsidR="003352E3" w:rsidRDefault="003352E3">
      <w:r>
        <w:separator/>
      </w:r>
    </w:p>
  </w:endnote>
  <w:endnote w:type="continuationSeparator" w:id="0">
    <w:p w14:paraId="3D7941B6" w14:textId="77777777" w:rsidR="003352E3" w:rsidRDefault="00335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40CA7" w14:textId="77777777" w:rsidR="003352E3" w:rsidRDefault="003352E3">
      <w:r>
        <w:separator/>
      </w:r>
    </w:p>
  </w:footnote>
  <w:footnote w:type="continuationSeparator" w:id="0">
    <w:p w14:paraId="77DFA6CF" w14:textId="77777777" w:rsidR="003352E3" w:rsidRDefault="00335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EC8CE" w14:textId="77777777" w:rsidR="006E2711" w:rsidRDefault="006E2711" w:rsidP="0013683A">
    <w:pPr>
      <w:pStyle w:val="afff1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D3B36"/>
    <w:multiLevelType w:val="hybridMultilevel"/>
    <w:tmpl w:val="51F0EBF8"/>
    <w:lvl w:ilvl="0" w:tplc="22AED802">
      <w:start w:val="1"/>
      <w:numFmt w:val="decimal"/>
      <w:lvlText w:val="%1、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F018A8"/>
    <w:multiLevelType w:val="singleLevel"/>
    <w:tmpl w:val="328CAE28"/>
    <w:lvl w:ilvl="0">
      <w:start w:val="2"/>
      <w:numFmt w:val="bullet"/>
      <w:lvlText w:val="※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abstractNum w:abstractNumId="2" w15:restartNumberingAfterBreak="0">
    <w:nsid w:val="18162DEC"/>
    <w:multiLevelType w:val="hybridMultilevel"/>
    <w:tmpl w:val="E49E143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559B64FC"/>
    <w:multiLevelType w:val="hybridMultilevel"/>
    <w:tmpl w:val="501A69D8"/>
    <w:lvl w:ilvl="0" w:tplc="B9F22748">
      <w:start w:val="1"/>
      <w:numFmt w:val="ideographLegalTraditional"/>
      <w:lvlText w:val="%1、"/>
      <w:lvlJc w:val="left"/>
      <w:pPr>
        <w:ind w:left="1415" w:hanging="510"/>
      </w:pPr>
      <w:rPr>
        <w:rFonts w:ascii="標楷體" w:eastAsia="標楷體" w:hAnsi="標楷體" w:hint="default"/>
        <w:b/>
        <w:bCs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4" w15:restartNumberingAfterBreak="0">
    <w:nsid w:val="7DC53966"/>
    <w:multiLevelType w:val="singleLevel"/>
    <w:tmpl w:val="565EB478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removePersonalInformation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4"/>
  <w:drawingGridVerticalSpacing w:val="383"/>
  <w:displayHorizontalDrawingGridEvery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3C6"/>
    <w:rsid w:val="00001033"/>
    <w:rsid w:val="000016DC"/>
    <w:rsid w:val="00001763"/>
    <w:rsid w:val="000021D8"/>
    <w:rsid w:val="00004D52"/>
    <w:rsid w:val="00005E44"/>
    <w:rsid w:val="0000608A"/>
    <w:rsid w:val="00006253"/>
    <w:rsid w:val="00006294"/>
    <w:rsid w:val="00006E85"/>
    <w:rsid w:val="00007299"/>
    <w:rsid w:val="00016271"/>
    <w:rsid w:val="00016D53"/>
    <w:rsid w:val="00021175"/>
    <w:rsid w:val="000231DB"/>
    <w:rsid w:val="00023B0C"/>
    <w:rsid w:val="00024EF8"/>
    <w:rsid w:val="000273D4"/>
    <w:rsid w:val="00030B1C"/>
    <w:rsid w:val="00031A7B"/>
    <w:rsid w:val="0003226F"/>
    <w:rsid w:val="000324F7"/>
    <w:rsid w:val="00035AAB"/>
    <w:rsid w:val="000368B0"/>
    <w:rsid w:val="0003722D"/>
    <w:rsid w:val="00040945"/>
    <w:rsid w:val="00043293"/>
    <w:rsid w:val="00052229"/>
    <w:rsid w:val="00053370"/>
    <w:rsid w:val="00053E26"/>
    <w:rsid w:val="000553FB"/>
    <w:rsid w:val="0006044B"/>
    <w:rsid w:val="000608D9"/>
    <w:rsid w:val="0006147C"/>
    <w:rsid w:val="0006167B"/>
    <w:rsid w:val="00061C12"/>
    <w:rsid w:val="00062765"/>
    <w:rsid w:val="00065B47"/>
    <w:rsid w:val="00070267"/>
    <w:rsid w:val="0007059F"/>
    <w:rsid w:val="00070B8D"/>
    <w:rsid w:val="00071C4B"/>
    <w:rsid w:val="00073250"/>
    <w:rsid w:val="000740CA"/>
    <w:rsid w:val="000778FB"/>
    <w:rsid w:val="00077DCF"/>
    <w:rsid w:val="000849C4"/>
    <w:rsid w:val="0008693B"/>
    <w:rsid w:val="000878FB"/>
    <w:rsid w:val="0009100E"/>
    <w:rsid w:val="0009144C"/>
    <w:rsid w:val="000933CD"/>
    <w:rsid w:val="000A010B"/>
    <w:rsid w:val="000A0C81"/>
    <w:rsid w:val="000A14A4"/>
    <w:rsid w:val="000A4B86"/>
    <w:rsid w:val="000A5D3C"/>
    <w:rsid w:val="000A5DB2"/>
    <w:rsid w:val="000B1DF6"/>
    <w:rsid w:val="000B2159"/>
    <w:rsid w:val="000B2533"/>
    <w:rsid w:val="000B4ADA"/>
    <w:rsid w:val="000B577A"/>
    <w:rsid w:val="000B57D9"/>
    <w:rsid w:val="000B6082"/>
    <w:rsid w:val="000B6CB6"/>
    <w:rsid w:val="000B6D78"/>
    <w:rsid w:val="000B6FB3"/>
    <w:rsid w:val="000B7A08"/>
    <w:rsid w:val="000B7EA3"/>
    <w:rsid w:val="000C0CE6"/>
    <w:rsid w:val="000C17EE"/>
    <w:rsid w:val="000C3EC9"/>
    <w:rsid w:val="000C6964"/>
    <w:rsid w:val="000D02F7"/>
    <w:rsid w:val="000D1BE7"/>
    <w:rsid w:val="000D2318"/>
    <w:rsid w:val="000D3374"/>
    <w:rsid w:val="000D3844"/>
    <w:rsid w:val="000D4D43"/>
    <w:rsid w:val="000D4F50"/>
    <w:rsid w:val="000D76C1"/>
    <w:rsid w:val="000E0612"/>
    <w:rsid w:val="000E1989"/>
    <w:rsid w:val="000E32AC"/>
    <w:rsid w:val="000F1B69"/>
    <w:rsid w:val="00100A5D"/>
    <w:rsid w:val="00101749"/>
    <w:rsid w:val="00105004"/>
    <w:rsid w:val="00106CB2"/>
    <w:rsid w:val="001103A9"/>
    <w:rsid w:val="00110523"/>
    <w:rsid w:val="00111B7B"/>
    <w:rsid w:val="0011406F"/>
    <w:rsid w:val="00114A94"/>
    <w:rsid w:val="00115CBC"/>
    <w:rsid w:val="00115E2A"/>
    <w:rsid w:val="0011620D"/>
    <w:rsid w:val="0012089E"/>
    <w:rsid w:val="00121E89"/>
    <w:rsid w:val="00121F53"/>
    <w:rsid w:val="00124286"/>
    <w:rsid w:val="00127334"/>
    <w:rsid w:val="00127561"/>
    <w:rsid w:val="001279B7"/>
    <w:rsid w:val="00130171"/>
    <w:rsid w:val="0013043D"/>
    <w:rsid w:val="00130B96"/>
    <w:rsid w:val="00131BA3"/>
    <w:rsid w:val="0013340D"/>
    <w:rsid w:val="0013501E"/>
    <w:rsid w:val="00136530"/>
    <w:rsid w:val="0013683A"/>
    <w:rsid w:val="00137E4C"/>
    <w:rsid w:val="001406B4"/>
    <w:rsid w:val="001411C3"/>
    <w:rsid w:val="001424FF"/>
    <w:rsid w:val="00142C5C"/>
    <w:rsid w:val="00143D7F"/>
    <w:rsid w:val="00143F2B"/>
    <w:rsid w:val="0014591D"/>
    <w:rsid w:val="00145DA1"/>
    <w:rsid w:val="00145F63"/>
    <w:rsid w:val="00152179"/>
    <w:rsid w:val="001523BD"/>
    <w:rsid w:val="00152480"/>
    <w:rsid w:val="001525D0"/>
    <w:rsid w:val="001559EC"/>
    <w:rsid w:val="001620B2"/>
    <w:rsid w:val="001621DD"/>
    <w:rsid w:val="0016433B"/>
    <w:rsid w:val="0016562D"/>
    <w:rsid w:val="0017089A"/>
    <w:rsid w:val="001728AE"/>
    <w:rsid w:val="001771C2"/>
    <w:rsid w:val="001814AA"/>
    <w:rsid w:val="00184737"/>
    <w:rsid w:val="00184B41"/>
    <w:rsid w:val="00185715"/>
    <w:rsid w:val="0018748A"/>
    <w:rsid w:val="00187E2A"/>
    <w:rsid w:val="00190239"/>
    <w:rsid w:val="00190265"/>
    <w:rsid w:val="001954AF"/>
    <w:rsid w:val="00195BFA"/>
    <w:rsid w:val="001979F2"/>
    <w:rsid w:val="001A1C9C"/>
    <w:rsid w:val="001A209C"/>
    <w:rsid w:val="001A32BB"/>
    <w:rsid w:val="001A36C6"/>
    <w:rsid w:val="001A5905"/>
    <w:rsid w:val="001A6108"/>
    <w:rsid w:val="001A6853"/>
    <w:rsid w:val="001A7761"/>
    <w:rsid w:val="001B0D80"/>
    <w:rsid w:val="001B177B"/>
    <w:rsid w:val="001B31B4"/>
    <w:rsid w:val="001B508D"/>
    <w:rsid w:val="001C16D0"/>
    <w:rsid w:val="001C183E"/>
    <w:rsid w:val="001C3E9D"/>
    <w:rsid w:val="001C497D"/>
    <w:rsid w:val="001D192B"/>
    <w:rsid w:val="001D584F"/>
    <w:rsid w:val="001D64A7"/>
    <w:rsid w:val="001E0C09"/>
    <w:rsid w:val="001E1D70"/>
    <w:rsid w:val="001E2E97"/>
    <w:rsid w:val="001E4329"/>
    <w:rsid w:val="001E5206"/>
    <w:rsid w:val="001E6AAE"/>
    <w:rsid w:val="001E7731"/>
    <w:rsid w:val="001E7A69"/>
    <w:rsid w:val="001F03EF"/>
    <w:rsid w:val="001F0477"/>
    <w:rsid w:val="001F0952"/>
    <w:rsid w:val="001F1F88"/>
    <w:rsid w:val="001F4B79"/>
    <w:rsid w:val="001F5613"/>
    <w:rsid w:val="001F69FA"/>
    <w:rsid w:val="001F7BE0"/>
    <w:rsid w:val="00200E92"/>
    <w:rsid w:val="0020164C"/>
    <w:rsid w:val="002053EE"/>
    <w:rsid w:val="0020785A"/>
    <w:rsid w:val="00210F06"/>
    <w:rsid w:val="00211210"/>
    <w:rsid w:val="0021143C"/>
    <w:rsid w:val="00211BE9"/>
    <w:rsid w:val="00211DB7"/>
    <w:rsid w:val="00214D22"/>
    <w:rsid w:val="00215CC7"/>
    <w:rsid w:val="00216121"/>
    <w:rsid w:val="002163B5"/>
    <w:rsid w:val="0021687B"/>
    <w:rsid w:val="002226FE"/>
    <w:rsid w:val="00223AD1"/>
    <w:rsid w:val="00225E4B"/>
    <w:rsid w:val="0022685A"/>
    <w:rsid w:val="00230BE3"/>
    <w:rsid w:val="00230E73"/>
    <w:rsid w:val="00231092"/>
    <w:rsid w:val="0023242A"/>
    <w:rsid w:val="00232E1F"/>
    <w:rsid w:val="0023400F"/>
    <w:rsid w:val="00236E77"/>
    <w:rsid w:val="00237816"/>
    <w:rsid w:val="00237D97"/>
    <w:rsid w:val="002409E5"/>
    <w:rsid w:val="002438EC"/>
    <w:rsid w:val="002447B2"/>
    <w:rsid w:val="00245431"/>
    <w:rsid w:val="0024650A"/>
    <w:rsid w:val="002472F5"/>
    <w:rsid w:val="00250BD7"/>
    <w:rsid w:val="00251B02"/>
    <w:rsid w:val="00253492"/>
    <w:rsid w:val="0025506D"/>
    <w:rsid w:val="002562D9"/>
    <w:rsid w:val="00257694"/>
    <w:rsid w:val="00260081"/>
    <w:rsid w:val="002600D1"/>
    <w:rsid w:val="00260603"/>
    <w:rsid w:val="0026368B"/>
    <w:rsid w:val="0026557B"/>
    <w:rsid w:val="00265F39"/>
    <w:rsid w:val="002676F9"/>
    <w:rsid w:val="00270229"/>
    <w:rsid w:val="00271575"/>
    <w:rsid w:val="00271A37"/>
    <w:rsid w:val="00271AE0"/>
    <w:rsid w:val="00273736"/>
    <w:rsid w:val="0027386F"/>
    <w:rsid w:val="00275D91"/>
    <w:rsid w:val="002766F6"/>
    <w:rsid w:val="00276F94"/>
    <w:rsid w:val="00277006"/>
    <w:rsid w:val="00277769"/>
    <w:rsid w:val="002813D4"/>
    <w:rsid w:val="0028664A"/>
    <w:rsid w:val="00292684"/>
    <w:rsid w:val="00293ADC"/>
    <w:rsid w:val="00295BBA"/>
    <w:rsid w:val="00296884"/>
    <w:rsid w:val="00297D49"/>
    <w:rsid w:val="00297EB3"/>
    <w:rsid w:val="002A026F"/>
    <w:rsid w:val="002A0867"/>
    <w:rsid w:val="002A0B48"/>
    <w:rsid w:val="002A60F5"/>
    <w:rsid w:val="002A75EE"/>
    <w:rsid w:val="002A7EA4"/>
    <w:rsid w:val="002B0150"/>
    <w:rsid w:val="002B10B4"/>
    <w:rsid w:val="002B34E7"/>
    <w:rsid w:val="002B39C1"/>
    <w:rsid w:val="002B6D9E"/>
    <w:rsid w:val="002B730A"/>
    <w:rsid w:val="002C039A"/>
    <w:rsid w:val="002C0D37"/>
    <w:rsid w:val="002C1A7D"/>
    <w:rsid w:val="002C26A1"/>
    <w:rsid w:val="002C5948"/>
    <w:rsid w:val="002C7409"/>
    <w:rsid w:val="002D46B4"/>
    <w:rsid w:val="002D65CC"/>
    <w:rsid w:val="002D693E"/>
    <w:rsid w:val="002D76D2"/>
    <w:rsid w:val="002E0EC4"/>
    <w:rsid w:val="002E1764"/>
    <w:rsid w:val="002F06C1"/>
    <w:rsid w:val="002F3043"/>
    <w:rsid w:val="002F355E"/>
    <w:rsid w:val="002F3845"/>
    <w:rsid w:val="002F4878"/>
    <w:rsid w:val="002F52F9"/>
    <w:rsid w:val="002F592C"/>
    <w:rsid w:val="002F6EAB"/>
    <w:rsid w:val="002F79C8"/>
    <w:rsid w:val="002F7FEE"/>
    <w:rsid w:val="00302BC3"/>
    <w:rsid w:val="003049CC"/>
    <w:rsid w:val="00306D06"/>
    <w:rsid w:val="003079CE"/>
    <w:rsid w:val="00310DB9"/>
    <w:rsid w:val="00312FA9"/>
    <w:rsid w:val="00321221"/>
    <w:rsid w:val="00322908"/>
    <w:rsid w:val="003237FF"/>
    <w:rsid w:val="00325222"/>
    <w:rsid w:val="00325C35"/>
    <w:rsid w:val="0032715E"/>
    <w:rsid w:val="00327375"/>
    <w:rsid w:val="00331ED0"/>
    <w:rsid w:val="00332070"/>
    <w:rsid w:val="003324F1"/>
    <w:rsid w:val="003352E3"/>
    <w:rsid w:val="003356C2"/>
    <w:rsid w:val="003366C3"/>
    <w:rsid w:val="00341CEC"/>
    <w:rsid w:val="00342617"/>
    <w:rsid w:val="00343E2C"/>
    <w:rsid w:val="00344B4C"/>
    <w:rsid w:val="0035079C"/>
    <w:rsid w:val="00351245"/>
    <w:rsid w:val="0035147D"/>
    <w:rsid w:val="00353124"/>
    <w:rsid w:val="0035457C"/>
    <w:rsid w:val="00355504"/>
    <w:rsid w:val="0035682B"/>
    <w:rsid w:val="00361364"/>
    <w:rsid w:val="00361AF1"/>
    <w:rsid w:val="003654B9"/>
    <w:rsid w:val="0036698C"/>
    <w:rsid w:val="00371A4C"/>
    <w:rsid w:val="0037278B"/>
    <w:rsid w:val="0037325C"/>
    <w:rsid w:val="00374C25"/>
    <w:rsid w:val="0038379D"/>
    <w:rsid w:val="00384584"/>
    <w:rsid w:val="003845BD"/>
    <w:rsid w:val="00384B2E"/>
    <w:rsid w:val="00385E84"/>
    <w:rsid w:val="003916A3"/>
    <w:rsid w:val="0039178C"/>
    <w:rsid w:val="003935DE"/>
    <w:rsid w:val="00396BD0"/>
    <w:rsid w:val="003A23F4"/>
    <w:rsid w:val="003A28CC"/>
    <w:rsid w:val="003A4183"/>
    <w:rsid w:val="003A52CA"/>
    <w:rsid w:val="003A62E7"/>
    <w:rsid w:val="003A790A"/>
    <w:rsid w:val="003A7B59"/>
    <w:rsid w:val="003A7C93"/>
    <w:rsid w:val="003B2B5F"/>
    <w:rsid w:val="003B35AE"/>
    <w:rsid w:val="003B4FDC"/>
    <w:rsid w:val="003B5ED3"/>
    <w:rsid w:val="003C0A5B"/>
    <w:rsid w:val="003C1064"/>
    <w:rsid w:val="003C1084"/>
    <w:rsid w:val="003C2107"/>
    <w:rsid w:val="003C2A6C"/>
    <w:rsid w:val="003C34EC"/>
    <w:rsid w:val="003C35EC"/>
    <w:rsid w:val="003C402D"/>
    <w:rsid w:val="003C4B85"/>
    <w:rsid w:val="003D12D7"/>
    <w:rsid w:val="003D1750"/>
    <w:rsid w:val="003D53EC"/>
    <w:rsid w:val="003D5D5E"/>
    <w:rsid w:val="003D5F99"/>
    <w:rsid w:val="003E0104"/>
    <w:rsid w:val="003E3DD9"/>
    <w:rsid w:val="003E4C2A"/>
    <w:rsid w:val="003E7D23"/>
    <w:rsid w:val="003F05DD"/>
    <w:rsid w:val="003F1793"/>
    <w:rsid w:val="003F3082"/>
    <w:rsid w:val="003F3146"/>
    <w:rsid w:val="003F45F3"/>
    <w:rsid w:val="003F4D26"/>
    <w:rsid w:val="004003E7"/>
    <w:rsid w:val="00400A60"/>
    <w:rsid w:val="00401672"/>
    <w:rsid w:val="0040504C"/>
    <w:rsid w:val="00405247"/>
    <w:rsid w:val="00406727"/>
    <w:rsid w:val="004068E4"/>
    <w:rsid w:val="00412533"/>
    <w:rsid w:val="00412EBF"/>
    <w:rsid w:val="004163B2"/>
    <w:rsid w:val="004172CC"/>
    <w:rsid w:val="004172CF"/>
    <w:rsid w:val="004248F5"/>
    <w:rsid w:val="004249A4"/>
    <w:rsid w:val="004257B8"/>
    <w:rsid w:val="00426494"/>
    <w:rsid w:val="0043210D"/>
    <w:rsid w:val="004329FA"/>
    <w:rsid w:val="004357E5"/>
    <w:rsid w:val="00436931"/>
    <w:rsid w:val="004379A7"/>
    <w:rsid w:val="00440E24"/>
    <w:rsid w:val="00440FFF"/>
    <w:rsid w:val="004418B9"/>
    <w:rsid w:val="00441AC1"/>
    <w:rsid w:val="00444533"/>
    <w:rsid w:val="00445242"/>
    <w:rsid w:val="004463E6"/>
    <w:rsid w:val="00452397"/>
    <w:rsid w:val="00453394"/>
    <w:rsid w:val="00455500"/>
    <w:rsid w:val="00460ACF"/>
    <w:rsid w:val="0046342E"/>
    <w:rsid w:val="00464238"/>
    <w:rsid w:val="0046489F"/>
    <w:rsid w:val="00464F64"/>
    <w:rsid w:val="00465E93"/>
    <w:rsid w:val="004669C6"/>
    <w:rsid w:val="00466C4E"/>
    <w:rsid w:val="00473FD9"/>
    <w:rsid w:val="004774AB"/>
    <w:rsid w:val="00480A36"/>
    <w:rsid w:val="004815F2"/>
    <w:rsid w:val="004821A9"/>
    <w:rsid w:val="004834F1"/>
    <w:rsid w:val="00483AE1"/>
    <w:rsid w:val="00487572"/>
    <w:rsid w:val="00487EDA"/>
    <w:rsid w:val="00490073"/>
    <w:rsid w:val="004901FE"/>
    <w:rsid w:val="00490B98"/>
    <w:rsid w:val="00490D4D"/>
    <w:rsid w:val="00491690"/>
    <w:rsid w:val="00495CFC"/>
    <w:rsid w:val="00497D28"/>
    <w:rsid w:val="004A1612"/>
    <w:rsid w:val="004A3358"/>
    <w:rsid w:val="004A3F0D"/>
    <w:rsid w:val="004A7035"/>
    <w:rsid w:val="004B2DE1"/>
    <w:rsid w:val="004B4281"/>
    <w:rsid w:val="004B504D"/>
    <w:rsid w:val="004B5F53"/>
    <w:rsid w:val="004B6600"/>
    <w:rsid w:val="004B6650"/>
    <w:rsid w:val="004B6B54"/>
    <w:rsid w:val="004C1382"/>
    <w:rsid w:val="004C20B8"/>
    <w:rsid w:val="004C2C80"/>
    <w:rsid w:val="004C3319"/>
    <w:rsid w:val="004C430A"/>
    <w:rsid w:val="004C43CD"/>
    <w:rsid w:val="004C4D23"/>
    <w:rsid w:val="004C4D29"/>
    <w:rsid w:val="004C5221"/>
    <w:rsid w:val="004C5D4F"/>
    <w:rsid w:val="004D6C4D"/>
    <w:rsid w:val="004D77BE"/>
    <w:rsid w:val="004D7F8E"/>
    <w:rsid w:val="004E3106"/>
    <w:rsid w:val="004E748F"/>
    <w:rsid w:val="004E787D"/>
    <w:rsid w:val="004E7A9F"/>
    <w:rsid w:val="004F0357"/>
    <w:rsid w:val="004F1C30"/>
    <w:rsid w:val="004F2182"/>
    <w:rsid w:val="004F3110"/>
    <w:rsid w:val="004F38AF"/>
    <w:rsid w:val="004F38FA"/>
    <w:rsid w:val="004F5D99"/>
    <w:rsid w:val="004F7D15"/>
    <w:rsid w:val="0050057E"/>
    <w:rsid w:val="00501A19"/>
    <w:rsid w:val="00505251"/>
    <w:rsid w:val="00506355"/>
    <w:rsid w:val="00512F29"/>
    <w:rsid w:val="00513162"/>
    <w:rsid w:val="0051328E"/>
    <w:rsid w:val="00513C93"/>
    <w:rsid w:val="005147C8"/>
    <w:rsid w:val="00514984"/>
    <w:rsid w:val="005164D7"/>
    <w:rsid w:val="00516644"/>
    <w:rsid w:val="0051678A"/>
    <w:rsid w:val="00523E24"/>
    <w:rsid w:val="00527064"/>
    <w:rsid w:val="00527F0B"/>
    <w:rsid w:val="00530825"/>
    <w:rsid w:val="00531B9A"/>
    <w:rsid w:val="00532390"/>
    <w:rsid w:val="0053329A"/>
    <w:rsid w:val="00534A98"/>
    <w:rsid w:val="005367E1"/>
    <w:rsid w:val="005368EF"/>
    <w:rsid w:val="00536FDE"/>
    <w:rsid w:val="00542E72"/>
    <w:rsid w:val="00545281"/>
    <w:rsid w:val="00550AF6"/>
    <w:rsid w:val="005525AF"/>
    <w:rsid w:val="0055513D"/>
    <w:rsid w:val="005551C6"/>
    <w:rsid w:val="005551ED"/>
    <w:rsid w:val="00555368"/>
    <w:rsid w:val="00557B64"/>
    <w:rsid w:val="005616C1"/>
    <w:rsid w:val="00561CAE"/>
    <w:rsid w:val="00562507"/>
    <w:rsid w:val="00562A33"/>
    <w:rsid w:val="00562FE9"/>
    <w:rsid w:val="0056551F"/>
    <w:rsid w:val="005655B9"/>
    <w:rsid w:val="00566B19"/>
    <w:rsid w:val="005679A3"/>
    <w:rsid w:val="00570B54"/>
    <w:rsid w:val="00570F82"/>
    <w:rsid w:val="005723E7"/>
    <w:rsid w:val="00574464"/>
    <w:rsid w:val="00574C7F"/>
    <w:rsid w:val="00576D90"/>
    <w:rsid w:val="00585114"/>
    <w:rsid w:val="00587192"/>
    <w:rsid w:val="00594581"/>
    <w:rsid w:val="0059489B"/>
    <w:rsid w:val="00594EC9"/>
    <w:rsid w:val="00596AD7"/>
    <w:rsid w:val="005979CE"/>
    <w:rsid w:val="005A0A37"/>
    <w:rsid w:val="005A0AB7"/>
    <w:rsid w:val="005A1965"/>
    <w:rsid w:val="005A2EA9"/>
    <w:rsid w:val="005A3EA0"/>
    <w:rsid w:val="005A76EF"/>
    <w:rsid w:val="005A7C3C"/>
    <w:rsid w:val="005B0DCA"/>
    <w:rsid w:val="005B0F9A"/>
    <w:rsid w:val="005B1DDA"/>
    <w:rsid w:val="005B2462"/>
    <w:rsid w:val="005C2A69"/>
    <w:rsid w:val="005C2D1A"/>
    <w:rsid w:val="005C3A63"/>
    <w:rsid w:val="005C3FFE"/>
    <w:rsid w:val="005C66F1"/>
    <w:rsid w:val="005C6912"/>
    <w:rsid w:val="005C6AD4"/>
    <w:rsid w:val="005D0A5D"/>
    <w:rsid w:val="005D1D62"/>
    <w:rsid w:val="005D31B0"/>
    <w:rsid w:val="005D4111"/>
    <w:rsid w:val="005D6883"/>
    <w:rsid w:val="005D6A2A"/>
    <w:rsid w:val="005D7E59"/>
    <w:rsid w:val="005E0BE3"/>
    <w:rsid w:val="005E19B0"/>
    <w:rsid w:val="005E3291"/>
    <w:rsid w:val="005E7128"/>
    <w:rsid w:val="005E7879"/>
    <w:rsid w:val="005E7B63"/>
    <w:rsid w:val="005F0CE6"/>
    <w:rsid w:val="005F340F"/>
    <w:rsid w:val="005F6373"/>
    <w:rsid w:val="00605762"/>
    <w:rsid w:val="00610E25"/>
    <w:rsid w:val="00610E63"/>
    <w:rsid w:val="00610EF6"/>
    <w:rsid w:val="00612D8C"/>
    <w:rsid w:val="00613232"/>
    <w:rsid w:val="00615773"/>
    <w:rsid w:val="006162DA"/>
    <w:rsid w:val="00616453"/>
    <w:rsid w:val="0062036E"/>
    <w:rsid w:val="0062245B"/>
    <w:rsid w:val="00623F54"/>
    <w:rsid w:val="00624181"/>
    <w:rsid w:val="00625242"/>
    <w:rsid w:val="0062539C"/>
    <w:rsid w:val="006255D5"/>
    <w:rsid w:val="00627024"/>
    <w:rsid w:val="00627A62"/>
    <w:rsid w:val="00631EEE"/>
    <w:rsid w:val="00632C6A"/>
    <w:rsid w:val="006337EF"/>
    <w:rsid w:val="006365B0"/>
    <w:rsid w:val="006375AA"/>
    <w:rsid w:val="00637641"/>
    <w:rsid w:val="00637B33"/>
    <w:rsid w:val="006413F6"/>
    <w:rsid w:val="0064250D"/>
    <w:rsid w:val="00645712"/>
    <w:rsid w:val="00647555"/>
    <w:rsid w:val="00651E2A"/>
    <w:rsid w:val="00651F8C"/>
    <w:rsid w:val="00654155"/>
    <w:rsid w:val="00656BA2"/>
    <w:rsid w:val="00662236"/>
    <w:rsid w:val="0066279A"/>
    <w:rsid w:val="00663D6B"/>
    <w:rsid w:val="00664BC7"/>
    <w:rsid w:val="00672F0C"/>
    <w:rsid w:val="00673D3A"/>
    <w:rsid w:val="0067479A"/>
    <w:rsid w:val="00674A45"/>
    <w:rsid w:val="006772DF"/>
    <w:rsid w:val="00677A03"/>
    <w:rsid w:val="0068020D"/>
    <w:rsid w:val="006837FC"/>
    <w:rsid w:val="00685A32"/>
    <w:rsid w:val="00686942"/>
    <w:rsid w:val="006900A9"/>
    <w:rsid w:val="00690B9E"/>
    <w:rsid w:val="00691C67"/>
    <w:rsid w:val="0069328A"/>
    <w:rsid w:val="00694018"/>
    <w:rsid w:val="006942DA"/>
    <w:rsid w:val="0069692F"/>
    <w:rsid w:val="00697945"/>
    <w:rsid w:val="006A2C28"/>
    <w:rsid w:val="006A377C"/>
    <w:rsid w:val="006A5672"/>
    <w:rsid w:val="006A5699"/>
    <w:rsid w:val="006A5A6C"/>
    <w:rsid w:val="006A5B97"/>
    <w:rsid w:val="006A6AD0"/>
    <w:rsid w:val="006B2427"/>
    <w:rsid w:val="006B53AE"/>
    <w:rsid w:val="006B5AD3"/>
    <w:rsid w:val="006B5B67"/>
    <w:rsid w:val="006C07D5"/>
    <w:rsid w:val="006C0CE4"/>
    <w:rsid w:val="006C2703"/>
    <w:rsid w:val="006C3B08"/>
    <w:rsid w:val="006C6690"/>
    <w:rsid w:val="006C7A53"/>
    <w:rsid w:val="006D10A8"/>
    <w:rsid w:val="006D2F7A"/>
    <w:rsid w:val="006D3CEB"/>
    <w:rsid w:val="006D41A2"/>
    <w:rsid w:val="006E1C33"/>
    <w:rsid w:val="006E2711"/>
    <w:rsid w:val="006E2A52"/>
    <w:rsid w:val="006E3BD9"/>
    <w:rsid w:val="006E54F8"/>
    <w:rsid w:val="006E6FEB"/>
    <w:rsid w:val="006F1A0C"/>
    <w:rsid w:val="006F3315"/>
    <w:rsid w:val="006F40FB"/>
    <w:rsid w:val="006F4619"/>
    <w:rsid w:val="006F62BE"/>
    <w:rsid w:val="006F6AB1"/>
    <w:rsid w:val="00701969"/>
    <w:rsid w:val="00705775"/>
    <w:rsid w:val="00710C47"/>
    <w:rsid w:val="0071309D"/>
    <w:rsid w:val="00713CA2"/>
    <w:rsid w:val="00714631"/>
    <w:rsid w:val="00714B55"/>
    <w:rsid w:val="00716727"/>
    <w:rsid w:val="00717613"/>
    <w:rsid w:val="007208F0"/>
    <w:rsid w:val="00720D35"/>
    <w:rsid w:val="00721FDB"/>
    <w:rsid w:val="007311AE"/>
    <w:rsid w:val="00731DD1"/>
    <w:rsid w:val="00733F8C"/>
    <w:rsid w:val="00734969"/>
    <w:rsid w:val="007361E8"/>
    <w:rsid w:val="00736464"/>
    <w:rsid w:val="0074057E"/>
    <w:rsid w:val="00741942"/>
    <w:rsid w:val="00744D2D"/>
    <w:rsid w:val="007455BA"/>
    <w:rsid w:val="00745757"/>
    <w:rsid w:val="00745EF7"/>
    <w:rsid w:val="00747DAC"/>
    <w:rsid w:val="007504A5"/>
    <w:rsid w:val="0075265F"/>
    <w:rsid w:val="007555C6"/>
    <w:rsid w:val="00755A6E"/>
    <w:rsid w:val="00755CBC"/>
    <w:rsid w:val="007614AC"/>
    <w:rsid w:val="00761ED0"/>
    <w:rsid w:val="00761FC4"/>
    <w:rsid w:val="00762DD4"/>
    <w:rsid w:val="00764729"/>
    <w:rsid w:val="00767C4A"/>
    <w:rsid w:val="00770D4A"/>
    <w:rsid w:val="00772D4F"/>
    <w:rsid w:val="007734B8"/>
    <w:rsid w:val="007744AC"/>
    <w:rsid w:val="007762CD"/>
    <w:rsid w:val="007768E3"/>
    <w:rsid w:val="007775FC"/>
    <w:rsid w:val="007778F1"/>
    <w:rsid w:val="00780E14"/>
    <w:rsid w:val="00784EE0"/>
    <w:rsid w:val="007852F4"/>
    <w:rsid w:val="00785BEE"/>
    <w:rsid w:val="00787A5F"/>
    <w:rsid w:val="00793535"/>
    <w:rsid w:val="00793DEA"/>
    <w:rsid w:val="00794530"/>
    <w:rsid w:val="00794FFE"/>
    <w:rsid w:val="00795716"/>
    <w:rsid w:val="00796987"/>
    <w:rsid w:val="007A2034"/>
    <w:rsid w:val="007A25C8"/>
    <w:rsid w:val="007A3042"/>
    <w:rsid w:val="007A410E"/>
    <w:rsid w:val="007A4508"/>
    <w:rsid w:val="007A55A3"/>
    <w:rsid w:val="007A613F"/>
    <w:rsid w:val="007A6258"/>
    <w:rsid w:val="007A6560"/>
    <w:rsid w:val="007B0004"/>
    <w:rsid w:val="007B0D40"/>
    <w:rsid w:val="007B198C"/>
    <w:rsid w:val="007B1FFB"/>
    <w:rsid w:val="007B3ED1"/>
    <w:rsid w:val="007B413D"/>
    <w:rsid w:val="007B50AE"/>
    <w:rsid w:val="007B7706"/>
    <w:rsid w:val="007C11A2"/>
    <w:rsid w:val="007C45DD"/>
    <w:rsid w:val="007C4DDE"/>
    <w:rsid w:val="007C5DBA"/>
    <w:rsid w:val="007D3C78"/>
    <w:rsid w:val="007D63F9"/>
    <w:rsid w:val="007D72BE"/>
    <w:rsid w:val="007E06E5"/>
    <w:rsid w:val="007E079E"/>
    <w:rsid w:val="007E1844"/>
    <w:rsid w:val="007E543A"/>
    <w:rsid w:val="007F0B8F"/>
    <w:rsid w:val="007F0C8F"/>
    <w:rsid w:val="007F1488"/>
    <w:rsid w:val="007F1766"/>
    <w:rsid w:val="007F3B14"/>
    <w:rsid w:val="007F4368"/>
    <w:rsid w:val="007F4875"/>
    <w:rsid w:val="007F6CE8"/>
    <w:rsid w:val="00801A4B"/>
    <w:rsid w:val="00802546"/>
    <w:rsid w:val="0080455B"/>
    <w:rsid w:val="00806DAD"/>
    <w:rsid w:val="00811507"/>
    <w:rsid w:val="00811FA6"/>
    <w:rsid w:val="00812081"/>
    <w:rsid w:val="00812524"/>
    <w:rsid w:val="008140D6"/>
    <w:rsid w:val="0081437A"/>
    <w:rsid w:val="00815222"/>
    <w:rsid w:val="0081674C"/>
    <w:rsid w:val="00816D46"/>
    <w:rsid w:val="0081766C"/>
    <w:rsid w:val="00817A31"/>
    <w:rsid w:val="00822DAF"/>
    <w:rsid w:val="00825561"/>
    <w:rsid w:val="008309FA"/>
    <w:rsid w:val="00830B34"/>
    <w:rsid w:val="00830BCD"/>
    <w:rsid w:val="00831BCF"/>
    <w:rsid w:val="00831E6B"/>
    <w:rsid w:val="0083204E"/>
    <w:rsid w:val="008333EE"/>
    <w:rsid w:val="008335AF"/>
    <w:rsid w:val="00834210"/>
    <w:rsid w:val="00834FF3"/>
    <w:rsid w:val="00835216"/>
    <w:rsid w:val="008365BB"/>
    <w:rsid w:val="0084082C"/>
    <w:rsid w:val="0084371A"/>
    <w:rsid w:val="00845BAA"/>
    <w:rsid w:val="00845BC4"/>
    <w:rsid w:val="00847AB6"/>
    <w:rsid w:val="0085104A"/>
    <w:rsid w:val="008512EF"/>
    <w:rsid w:val="00852599"/>
    <w:rsid w:val="00852BBA"/>
    <w:rsid w:val="00855D0E"/>
    <w:rsid w:val="00860836"/>
    <w:rsid w:val="00860F5E"/>
    <w:rsid w:val="008620ED"/>
    <w:rsid w:val="00862D13"/>
    <w:rsid w:val="0086596A"/>
    <w:rsid w:val="0086739B"/>
    <w:rsid w:val="00867E5D"/>
    <w:rsid w:val="00871033"/>
    <w:rsid w:val="008718BC"/>
    <w:rsid w:val="008720AC"/>
    <w:rsid w:val="008730CB"/>
    <w:rsid w:val="0087393C"/>
    <w:rsid w:val="008743CC"/>
    <w:rsid w:val="0087516E"/>
    <w:rsid w:val="00876BA9"/>
    <w:rsid w:val="00877389"/>
    <w:rsid w:val="00877EEA"/>
    <w:rsid w:val="00880515"/>
    <w:rsid w:val="00882F27"/>
    <w:rsid w:val="00883F63"/>
    <w:rsid w:val="00884AB2"/>
    <w:rsid w:val="008853EB"/>
    <w:rsid w:val="00885449"/>
    <w:rsid w:val="0088637F"/>
    <w:rsid w:val="008918B1"/>
    <w:rsid w:val="008938B8"/>
    <w:rsid w:val="00893A4B"/>
    <w:rsid w:val="008949BA"/>
    <w:rsid w:val="008950B6"/>
    <w:rsid w:val="00896EE6"/>
    <w:rsid w:val="008972AA"/>
    <w:rsid w:val="008A0D22"/>
    <w:rsid w:val="008A1FA7"/>
    <w:rsid w:val="008A57F2"/>
    <w:rsid w:val="008B0030"/>
    <w:rsid w:val="008B2F8C"/>
    <w:rsid w:val="008B3680"/>
    <w:rsid w:val="008B602E"/>
    <w:rsid w:val="008B6467"/>
    <w:rsid w:val="008C1A26"/>
    <w:rsid w:val="008C30F0"/>
    <w:rsid w:val="008C4D45"/>
    <w:rsid w:val="008C5D4F"/>
    <w:rsid w:val="008C65D3"/>
    <w:rsid w:val="008C730B"/>
    <w:rsid w:val="008D2E23"/>
    <w:rsid w:val="008D3127"/>
    <w:rsid w:val="008D38A7"/>
    <w:rsid w:val="008D4311"/>
    <w:rsid w:val="008D48EE"/>
    <w:rsid w:val="008D54AE"/>
    <w:rsid w:val="008E0896"/>
    <w:rsid w:val="008E3CF7"/>
    <w:rsid w:val="008E4983"/>
    <w:rsid w:val="008E5A25"/>
    <w:rsid w:val="008E5CD1"/>
    <w:rsid w:val="008F0334"/>
    <w:rsid w:val="008F180E"/>
    <w:rsid w:val="008F1D44"/>
    <w:rsid w:val="008F2720"/>
    <w:rsid w:val="008F2F17"/>
    <w:rsid w:val="008F5B43"/>
    <w:rsid w:val="008F5F0C"/>
    <w:rsid w:val="008F7083"/>
    <w:rsid w:val="008F7565"/>
    <w:rsid w:val="008F7F31"/>
    <w:rsid w:val="009003C6"/>
    <w:rsid w:val="00902F82"/>
    <w:rsid w:val="00911606"/>
    <w:rsid w:val="00911A78"/>
    <w:rsid w:val="009122DB"/>
    <w:rsid w:val="00916604"/>
    <w:rsid w:val="0092002F"/>
    <w:rsid w:val="009205EC"/>
    <w:rsid w:val="009208C1"/>
    <w:rsid w:val="00921314"/>
    <w:rsid w:val="009256D2"/>
    <w:rsid w:val="009314BF"/>
    <w:rsid w:val="00932EAB"/>
    <w:rsid w:val="00933C62"/>
    <w:rsid w:val="00933D50"/>
    <w:rsid w:val="00933DB4"/>
    <w:rsid w:val="009347F3"/>
    <w:rsid w:val="00934E25"/>
    <w:rsid w:val="009364E9"/>
    <w:rsid w:val="0093788A"/>
    <w:rsid w:val="00937D95"/>
    <w:rsid w:val="00942A03"/>
    <w:rsid w:val="00943604"/>
    <w:rsid w:val="009439F4"/>
    <w:rsid w:val="00945D78"/>
    <w:rsid w:val="00946D99"/>
    <w:rsid w:val="009522F3"/>
    <w:rsid w:val="00952742"/>
    <w:rsid w:val="00953B23"/>
    <w:rsid w:val="00953FDC"/>
    <w:rsid w:val="0095456A"/>
    <w:rsid w:val="009568F0"/>
    <w:rsid w:val="00956CA6"/>
    <w:rsid w:val="00960025"/>
    <w:rsid w:val="009603CC"/>
    <w:rsid w:val="00960A35"/>
    <w:rsid w:val="00960B6C"/>
    <w:rsid w:val="00961566"/>
    <w:rsid w:val="00963E99"/>
    <w:rsid w:val="0096683C"/>
    <w:rsid w:val="00974CB5"/>
    <w:rsid w:val="00975B80"/>
    <w:rsid w:val="0097686C"/>
    <w:rsid w:val="00976D8A"/>
    <w:rsid w:val="00976FFD"/>
    <w:rsid w:val="009808B4"/>
    <w:rsid w:val="009809E4"/>
    <w:rsid w:val="00981368"/>
    <w:rsid w:val="00981590"/>
    <w:rsid w:val="00981696"/>
    <w:rsid w:val="00981923"/>
    <w:rsid w:val="0098211A"/>
    <w:rsid w:val="009839E2"/>
    <w:rsid w:val="00985856"/>
    <w:rsid w:val="00985C32"/>
    <w:rsid w:val="00985D9C"/>
    <w:rsid w:val="00987971"/>
    <w:rsid w:val="00987DC8"/>
    <w:rsid w:val="009908B8"/>
    <w:rsid w:val="00990AB3"/>
    <w:rsid w:val="009922BC"/>
    <w:rsid w:val="0099248B"/>
    <w:rsid w:val="009959AD"/>
    <w:rsid w:val="00995E0F"/>
    <w:rsid w:val="0099798E"/>
    <w:rsid w:val="009A1721"/>
    <w:rsid w:val="009A2685"/>
    <w:rsid w:val="009A4A7F"/>
    <w:rsid w:val="009A4DB2"/>
    <w:rsid w:val="009A5A72"/>
    <w:rsid w:val="009A6E18"/>
    <w:rsid w:val="009B1B4A"/>
    <w:rsid w:val="009B23FE"/>
    <w:rsid w:val="009B4936"/>
    <w:rsid w:val="009B493F"/>
    <w:rsid w:val="009B4DC1"/>
    <w:rsid w:val="009B551B"/>
    <w:rsid w:val="009B5789"/>
    <w:rsid w:val="009B718F"/>
    <w:rsid w:val="009C012E"/>
    <w:rsid w:val="009C0F35"/>
    <w:rsid w:val="009C45F7"/>
    <w:rsid w:val="009C4932"/>
    <w:rsid w:val="009C737C"/>
    <w:rsid w:val="009D05C7"/>
    <w:rsid w:val="009D295F"/>
    <w:rsid w:val="009D322B"/>
    <w:rsid w:val="009D3609"/>
    <w:rsid w:val="009D38FE"/>
    <w:rsid w:val="009D3990"/>
    <w:rsid w:val="009D4A2D"/>
    <w:rsid w:val="009D6D9D"/>
    <w:rsid w:val="009D7371"/>
    <w:rsid w:val="009E1D0D"/>
    <w:rsid w:val="009E445A"/>
    <w:rsid w:val="009E4A34"/>
    <w:rsid w:val="009E7B9C"/>
    <w:rsid w:val="009F023A"/>
    <w:rsid w:val="009F0CE6"/>
    <w:rsid w:val="009F30D3"/>
    <w:rsid w:val="009F3C4C"/>
    <w:rsid w:val="009F6AA5"/>
    <w:rsid w:val="009F795A"/>
    <w:rsid w:val="00A00B56"/>
    <w:rsid w:val="00A01468"/>
    <w:rsid w:val="00A02419"/>
    <w:rsid w:val="00A03F41"/>
    <w:rsid w:val="00A058C5"/>
    <w:rsid w:val="00A0717B"/>
    <w:rsid w:val="00A1191C"/>
    <w:rsid w:val="00A124F4"/>
    <w:rsid w:val="00A15B17"/>
    <w:rsid w:val="00A2106F"/>
    <w:rsid w:val="00A21E8A"/>
    <w:rsid w:val="00A221B2"/>
    <w:rsid w:val="00A23150"/>
    <w:rsid w:val="00A246DB"/>
    <w:rsid w:val="00A250F4"/>
    <w:rsid w:val="00A255AA"/>
    <w:rsid w:val="00A259CA"/>
    <w:rsid w:val="00A25D46"/>
    <w:rsid w:val="00A2649D"/>
    <w:rsid w:val="00A273FA"/>
    <w:rsid w:val="00A30117"/>
    <w:rsid w:val="00A32702"/>
    <w:rsid w:val="00A32843"/>
    <w:rsid w:val="00A32C03"/>
    <w:rsid w:val="00A35729"/>
    <w:rsid w:val="00A35E97"/>
    <w:rsid w:val="00A37B66"/>
    <w:rsid w:val="00A40802"/>
    <w:rsid w:val="00A4222A"/>
    <w:rsid w:val="00A42BEF"/>
    <w:rsid w:val="00A42D3E"/>
    <w:rsid w:val="00A44DF5"/>
    <w:rsid w:val="00A45271"/>
    <w:rsid w:val="00A47BE0"/>
    <w:rsid w:val="00A52C86"/>
    <w:rsid w:val="00A54BCC"/>
    <w:rsid w:val="00A557E7"/>
    <w:rsid w:val="00A60CFC"/>
    <w:rsid w:val="00A60DC6"/>
    <w:rsid w:val="00A61777"/>
    <w:rsid w:val="00A6299C"/>
    <w:rsid w:val="00A631BD"/>
    <w:rsid w:val="00A63DE1"/>
    <w:rsid w:val="00A64DFF"/>
    <w:rsid w:val="00A65F29"/>
    <w:rsid w:val="00A7048B"/>
    <w:rsid w:val="00A707F9"/>
    <w:rsid w:val="00A71178"/>
    <w:rsid w:val="00A7117F"/>
    <w:rsid w:val="00A72402"/>
    <w:rsid w:val="00A77F37"/>
    <w:rsid w:val="00A8086C"/>
    <w:rsid w:val="00A81CD7"/>
    <w:rsid w:val="00A82875"/>
    <w:rsid w:val="00A8296B"/>
    <w:rsid w:val="00A86680"/>
    <w:rsid w:val="00A86B79"/>
    <w:rsid w:val="00A907DE"/>
    <w:rsid w:val="00A91703"/>
    <w:rsid w:val="00A9692A"/>
    <w:rsid w:val="00A96D43"/>
    <w:rsid w:val="00A96D5B"/>
    <w:rsid w:val="00A9783B"/>
    <w:rsid w:val="00AA0A7A"/>
    <w:rsid w:val="00AA29E0"/>
    <w:rsid w:val="00AA30A9"/>
    <w:rsid w:val="00AA31F6"/>
    <w:rsid w:val="00AA3522"/>
    <w:rsid w:val="00AA5D05"/>
    <w:rsid w:val="00AA6A62"/>
    <w:rsid w:val="00AB2660"/>
    <w:rsid w:val="00AB2829"/>
    <w:rsid w:val="00AB3933"/>
    <w:rsid w:val="00AB3DA7"/>
    <w:rsid w:val="00AB3DE4"/>
    <w:rsid w:val="00AB5FC0"/>
    <w:rsid w:val="00AB62DA"/>
    <w:rsid w:val="00AC1C7F"/>
    <w:rsid w:val="00AC51B8"/>
    <w:rsid w:val="00AC7A21"/>
    <w:rsid w:val="00AC7FBF"/>
    <w:rsid w:val="00AD307E"/>
    <w:rsid w:val="00AD3C5B"/>
    <w:rsid w:val="00AD65DA"/>
    <w:rsid w:val="00AD75E3"/>
    <w:rsid w:val="00AE0628"/>
    <w:rsid w:val="00AE114C"/>
    <w:rsid w:val="00AE1E3D"/>
    <w:rsid w:val="00AE2FBC"/>
    <w:rsid w:val="00AE4D3F"/>
    <w:rsid w:val="00AE7BEA"/>
    <w:rsid w:val="00AF35CD"/>
    <w:rsid w:val="00AF68CB"/>
    <w:rsid w:val="00B00E6A"/>
    <w:rsid w:val="00B01543"/>
    <w:rsid w:val="00B04883"/>
    <w:rsid w:val="00B07EBF"/>
    <w:rsid w:val="00B13B74"/>
    <w:rsid w:val="00B140CE"/>
    <w:rsid w:val="00B141A6"/>
    <w:rsid w:val="00B1589B"/>
    <w:rsid w:val="00B16040"/>
    <w:rsid w:val="00B16332"/>
    <w:rsid w:val="00B16755"/>
    <w:rsid w:val="00B17115"/>
    <w:rsid w:val="00B207F6"/>
    <w:rsid w:val="00B21EEE"/>
    <w:rsid w:val="00B23D63"/>
    <w:rsid w:val="00B2504C"/>
    <w:rsid w:val="00B25228"/>
    <w:rsid w:val="00B259BC"/>
    <w:rsid w:val="00B25D7F"/>
    <w:rsid w:val="00B337C5"/>
    <w:rsid w:val="00B34860"/>
    <w:rsid w:val="00B37D68"/>
    <w:rsid w:val="00B431DE"/>
    <w:rsid w:val="00B43949"/>
    <w:rsid w:val="00B443C4"/>
    <w:rsid w:val="00B4485D"/>
    <w:rsid w:val="00B461A4"/>
    <w:rsid w:val="00B46CDE"/>
    <w:rsid w:val="00B50A0C"/>
    <w:rsid w:val="00B52177"/>
    <w:rsid w:val="00B52336"/>
    <w:rsid w:val="00B5248C"/>
    <w:rsid w:val="00B52DF0"/>
    <w:rsid w:val="00B53482"/>
    <w:rsid w:val="00B53B8C"/>
    <w:rsid w:val="00B54FEB"/>
    <w:rsid w:val="00B56567"/>
    <w:rsid w:val="00B62C20"/>
    <w:rsid w:val="00B672B3"/>
    <w:rsid w:val="00B6785A"/>
    <w:rsid w:val="00B702DC"/>
    <w:rsid w:val="00B71043"/>
    <w:rsid w:val="00B71568"/>
    <w:rsid w:val="00B71E82"/>
    <w:rsid w:val="00B722F6"/>
    <w:rsid w:val="00B72B59"/>
    <w:rsid w:val="00B72BF4"/>
    <w:rsid w:val="00B75905"/>
    <w:rsid w:val="00B75DCE"/>
    <w:rsid w:val="00B803E2"/>
    <w:rsid w:val="00B80A2D"/>
    <w:rsid w:val="00B81829"/>
    <w:rsid w:val="00B82390"/>
    <w:rsid w:val="00B84060"/>
    <w:rsid w:val="00B843AD"/>
    <w:rsid w:val="00B849A0"/>
    <w:rsid w:val="00B85519"/>
    <w:rsid w:val="00B86337"/>
    <w:rsid w:val="00B8709C"/>
    <w:rsid w:val="00B87FC0"/>
    <w:rsid w:val="00B94752"/>
    <w:rsid w:val="00B94998"/>
    <w:rsid w:val="00B96BFA"/>
    <w:rsid w:val="00BA2ADA"/>
    <w:rsid w:val="00BA3583"/>
    <w:rsid w:val="00BB171D"/>
    <w:rsid w:val="00BB450E"/>
    <w:rsid w:val="00BB6189"/>
    <w:rsid w:val="00BC04A7"/>
    <w:rsid w:val="00BC058A"/>
    <w:rsid w:val="00BC06FE"/>
    <w:rsid w:val="00BC0D58"/>
    <w:rsid w:val="00BC15F0"/>
    <w:rsid w:val="00BC1A8A"/>
    <w:rsid w:val="00BC1E5B"/>
    <w:rsid w:val="00BC4087"/>
    <w:rsid w:val="00BC431F"/>
    <w:rsid w:val="00BD0179"/>
    <w:rsid w:val="00BD24DD"/>
    <w:rsid w:val="00BD3AE3"/>
    <w:rsid w:val="00BD61BF"/>
    <w:rsid w:val="00BE0FAA"/>
    <w:rsid w:val="00BE2D72"/>
    <w:rsid w:val="00BE4679"/>
    <w:rsid w:val="00BE6F6D"/>
    <w:rsid w:val="00BE7132"/>
    <w:rsid w:val="00BE7673"/>
    <w:rsid w:val="00BF0512"/>
    <w:rsid w:val="00BF1592"/>
    <w:rsid w:val="00BF164E"/>
    <w:rsid w:val="00BF29F0"/>
    <w:rsid w:val="00BF2EB0"/>
    <w:rsid w:val="00BF3BAE"/>
    <w:rsid w:val="00BF6265"/>
    <w:rsid w:val="00BF7D93"/>
    <w:rsid w:val="00C05212"/>
    <w:rsid w:val="00C05586"/>
    <w:rsid w:val="00C064B9"/>
    <w:rsid w:val="00C07478"/>
    <w:rsid w:val="00C1229A"/>
    <w:rsid w:val="00C128D5"/>
    <w:rsid w:val="00C1294F"/>
    <w:rsid w:val="00C14711"/>
    <w:rsid w:val="00C14AFC"/>
    <w:rsid w:val="00C15955"/>
    <w:rsid w:val="00C15A39"/>
    <w:rsid w:val="00C178FD"/>
    <w:rsid w:val="00C17B40"/>
    <w:rsid w:val="00C2188B"/>
    <w:rsid w:val="00C22A5B"/>
    <w:rsid w:val="00C22A82"/>
    <w:rsid w:val="00C22F6B"/>
    <w:rsid w:val="00C26E21"/>
    <w:rsid w:val="00C2704B"/>
    <w:rsid w:val="00C27B92"/>
    <w:rsid w:val="00C3133A"/>
    <w:rsid w:val="00C324CD"/>
    <w:rsid w:val="00C32D7F"/>
    <w:rsid w:val="00C338D1"/>
    <w:rsid w:val="00C35688"/>
    <w:rsid w:val="00C401CF"/>
    <w:rsid w:val="00C40265"/>
    <w:rsid w:val="00C412A0"/>
    <w:rsid w:val="00C44006"/>
    <w:rsid w:val="00C44968"/>
    <w:rsid w:val="00C44B70"/>
    <w:rsid w:val="00C44BF7"/>
    <w:rsid w:val="00C44E45"/>
    <w:rsid w:val="00C45431"/>
    <w:rsid w:val="00C47374"/>
    <w:rsid w:val="00C4779F"/>
    <w:rsid w:val="00C5164C"/>
    <w:rsid w:val="00C57572"/>
    <w:rsid w:val="00C6277D"/>
    <w:rsid w:val="00C62D7A"/>
    <w:rsid w:val="00C63201"/>
    <w:rsid w:val="00C64AB7"/>
    <w:rsid w:val="00C656C8"/>
    <w:rsid w:val="00C661D9"/>
    <w:rsid w:val="00C67ED3"/>
    <w:rsid w:val="00C707FF"/>
    <w:rsid w:val="00C71926"/>
    <w:rsid w:val="00C71F10"/>
    <w:rsid w:val="00C721CA"/>
    <w:rsid w:val="00C7263A"/>
    <w:rsid w:val="00C72972"/>
    <w:rsid w:val="00C72A56"/>
    <w:rsid w:val="00C75E95"/>
    <w:rsid w:val="00C7649A"/>
    <w:rsid w:val="00C76FD4"/>
    <w:rsid w:val="00C77105"/>
    <w:rsid w:val="00C822B7"/>
    <w:rsid w:val="00C82E2A"/>
    <w:rsid w:val="00C8703A"/>
    <w:rsid w:val="00C915A5"/>
    <w:rsid w:val="00C916E4"/>
    <w:rsid w:val="00C93CA9"/>
    <w:rsid w:val="00CA202C"/>
    <w:rsid w:val="00CA4711"/>
    <w:rsid w:val="00CA5ED7"/>
    <w:rsid w:val="00CA6011"/>
    <w:rsid w:val="00CA67FF"/>
    <w:rsid w:val="00CA7319"/>
    <w:rsid w:val="00CA7630"/>
    <w:rsid w:val="00CB023B"/>
    <w:rsid w:val="00CB109A"/>
    <w:rsid w:val="00CB2BE0"/>
    <w:rsid w:val="00CB2E82"/>
    <w:rsid w:val="00CB2F89"/>
    <w:rsid w:val="00CB2F9D"/>
    <w:rsid w:val="00CB2FB5"/>
    <w:rsid w:val="00CB4672"/>
    <w:rsid w:val="00CB603C"/>
    <w:rsid w:val="00CB73E6"/>
    <w:rsid w:val="00CB7BA8"/>
    <w:rsid w:val="00CC1D94"/>
    <w:rsid w:val="00CC1FEF"/>
    <w:rsid w:val="00CC2BE1"/>
    <w:rsid w:val="00CC63EC"/>
    <w:rsid w:val="00CD145C"/>
    <w:rsid w:val="00CD28C0"/>
    <w:rsid w:val="00CD40FD"/>
    <w:rsid w:val="00CD6F5F"/>
    <w:rsid w:val="00CD7797"/>
    <w:rsid w:val="00CD78FA"/>
    <w:rsid w:val="00CE044F"/>
    <w:rsid w:val="00CE2FF2"/>
    <w:rsid w:val="00CE464A"/>
    <w:rsid w:val="00CE5137"/>
    <w:rsid w:val="00CE5759"/>
    <w:rsid w:val="00CE5E76"/>
    <w:rsid w:val="00CE63CA"/>
    <w:rsid w:val="00CE7889"/>
    <w:rsid w:val="00CF28E7"/>
    <w:rsid w:val="00CF35EB"/>
    <w:rsid w:val="00CF364A"/>
    <w:rsid w:val="00CF53C7"/>
    <w:rsid w:val="00CF5607"/>
    <w:rsid w:val="00CF7090"/>
    <w:rsid w:val="00D00074"/>
    <w:rsid w:val="00D01EBF"/>
    <w:rsid w:val="00D02758"/>
    <w:rsid w:val="00D03EFF"/>
    <w:rsid w:val="00D04476"/>
    <w:rsid w:val="00D075EB"/>
    <w:rsid w:val="00D07A49"/>
    <w:rsid w:val="00D10852"/>
    <w:rsid w:val="00D10F4A"/>
    <w:rsid w:val="00D11BB9"/>
    <w:rsid w:val="00D11C6B"/>
    <w:rsid w:val="00D135B5"/>
    <w:rsid w:val="00D13F9D"/>
    <w:rsid w:val="00D15243"/>
    <w:rsid w:val="00D159BA"/>
    <w:rsid w:val="00D16AD3"/>
    <w:rsid w:val="00D21E3A"/>
    <w:rsid w:val="00D21EFB"/>
    <w:rsid w:val="00D229D2"/>
    <w:rsid w:val="00D22B49"/>
    <w:rsid w:val="00D22BB1"/>
    <w:rsid w:val="00D23C00"/>
    <w:rsid w:val="00D24114"/>
    <w:rsid w:val="00D25F14"/>
    <w:rsid w:val="00D278E1"/>
    <w:rsid w:val="00D3187F"/>
    <w:rsid w:val="00D320E0"/>
    <w:rsid w:val="00D32794"/>
    <w:rsid w:val="00D3645D"/>
    <w:rsid w:val="00D41C96"/>
    <w:rsid w:val="00D42288"/>
    <w:rsid w:val="00D4380C"/>
    <w:rsid w:val="00D43A58"/>
    <w:rsid w:val="00D43FE7"/>
    <w:rsid w:val="00D455CD"/>
    <w:rsid w:val="00D457E3"/>
    <w:rsid w:val="00D46599"/>
    <w:rsid w:val="00D479CE"/>
    <w:rsid w:val="00D50E5E"/>
    <w:rsid w:val="00D51FB2"/>
    <w:rsid w:val="00D5498D"/>
    <w:rsid w:val="00D56059"/>
    <w:rsid w:val="00D614E7"/>
    <w:rsid w:val="00D61A79"/>
    <w:rsid w:val="00D62270"/>
    <w:rsid w:val="00D64C50"/>
    <w:rsid w:val="00D652B6"/>
    <w:rsid w:val="00D654C1"/>
    <w:rsid w:val="00D65AB0"/>
    <w:rsid w:val="00D67938"/>
    <w:rsid w:val="00D70C24"/>
    <w:rsid w:val="00D71705"/>
    <w:rsid w:val="00D72DD9"/>
    <w:rsid w:val="00D73903"/>
    <w:rsid w:val="00D73C51"/>
    <w:rsid w:val="00D75863"/>
    <w:rsid w:val="00D76001"/>
    <w:rsid w:val="00D80A9B"/>
    <w:rsid w:val="00D815BB"/>
    <w:rsid w:val="00D8411D"/>
    <w:rsid w:val="00D84D84"/>
    <w:rsid w:val="00D869B1"/>
    <w:rsid w:val="00D87CB5"/>
    <w:rsid w:val="00D87DAC"/>
    <w:rsid w:val="00D9129D"/>
    <w:rsid w:val="00D9264C"/>
    <w:rsid w:val="00D9274B"/>
    <w:rsid w:val="00D97220"/>
    <w:rsid w:val="00DA40AE"/>
    <w:rsid w:val="00DA4244"/>
    <w:rsid w:val="00DA704E"/>
    <w:rsid w:val="00DB033C"/>
    <w:rsid w:val="00DB040C"/>
    <w:rsid w:val="00DB0DE2"/>
    <w:rsid w:val="00DB2DE3"/>
    <w:rsid w:val="00DB727F"/>
    <w:rsid w:val="00DB77E9"/>
    <w:rsid w:val="00DC3614"/>
    <w:rsid w:val="00DC37B0"/>
    <w:rsid w:val="00DD02C0"/>
    <w:rsid w:val="00DD1009"/>
    <w:rsid w:val="00DD3BED"/>
    <w:rsid w:val="00DD42DD"/>
    <w:rsid w:val="00DD5748"/>
    <w:rsid w:val="00DD72A9"/>
    <w:rsid w:val="00DE1318"/>
    <w:rsid w:val="00DE20A2"/>
    <w:rsid w:val="00DE2671"/>
    <w:rsid w:val="00DE3913"/>
    <w:rsid w:val="00DE4028"/>
    <w:rsid w:val="00DE43D9"/>
    <w:rsid w:val="00DE472E"/>
    <w:rsid w:val="00DE4994"/>
    <w:rsid w:val="00DE648B"/>
    <w:rsid w:val="00DE6775"/>
    <w:rsid w:val="00DF0991"/>
    <w:rsid w:val="00DF13D1"/>
    <w:rsid w:val="00DF1831"/>
    <w:rsid w:val="00DF1F21"/>
    <w:rsid w:val="00DF35A2"/>
    <w:rsid w:val="00E0043E"/>
    <w:rsid w:val="00E0284E"/>
    <w:rsid w:val="00E07B2D"/>
    <w:rsid w:val="00E1048C"/>
    <w:rsid w:val="00E10713"/>
    <w:rsid w:val="00E11C18"/>
    <w:rsid w:val="00E12378"/>
    <w:rsid w:val="00E12F32"/>
    <w:rsid w:val="00E145FD"/>
    <w:rsid w:val="00E14B15"/>
    <w:rsid w:val="00E1672A"/>
    <w:rsid w:val="00E17967"/>
    <w:rsid w:val="00E209B3"/>
    <w:rsid w:val="00E21200"/>
    <w:rsid w:val="00E22C16"/>
    <w:rsid w:val="00E23F66"/>
    <w:rsid w:val="00E25382"/>
    <w:rsid w:val="00E30788"/>
    <w:rsid w:val="00E33C56"/>
    <w:rsid w:val="00E350FF"/>
    <w:rsid w:val="00E3596A"/>
    <w:rsid w:val="00E36218"/>
    <w:rsid w:val="00E407F6"/>
    <w:rsid w:val="00E4182D"/>
    <w:rsid w:val="00E43718"/>
    <w:rsid w:val="00E514EE"/>
    <w:rsid w:val="00E517DF"/>
    <w:rsid w:val="00E54C86"/>
    <w:rsid w:val="00E55F47"/>
    <w:rsid w:val="00E60B42"/>
    <w:rsid w:val="00E619A8"/>
    <w:rsid w:val="00E6279F"/>
    <w:rsid w:val="00E63FF2"/>
    <w:rsid w:val="00E6578E"/>
    <w:rsid w:val="00E65EA2"/>
    <w:rsid w:val="00E6671D"/>
    <w:rsid w:val="00E67AA6"/>
    <w:rsid w:val="00E7155E"/>
    <w:rsid w:val="00E72A64"/>
    <w:rsid w:val="00E7347F"/>
    <w:rsid w:val="00E7374A"/>
    <w:rsid w:val="00E73883"/>
    <w:rsid w:val="00E742A5"/>
    <w:rsid w:val="00E771BB"/>
    <w:rsid w:val="00E777F3"/>
    <w:rsid w:val="00E8042B"/>
    <w:rsid w:val="00E82100"/>
    <w:rsid w:val="00E835DD"/>
    <w:rsid w:val="00E83F13"/>
    <w:rsid w:val="00E84BDF"/>
    <w:rsid w:val="00E87926"/>
    <w:rsid w:val="00E90460"/>
    <w:rsid w:val="00E91C38"/>
    <w:rsid w:val="00E941D2"/>
    <w:rsid w:val="00E943A6"/>
    <w:rsid w:val="00E9742E"/>
    <w:rsid w:val="00EA1FF2"/>
    <w:rsid w:val="00EA2183"/>
    <w:rsid w:val="00EA2865"/>
    <w:rsid w:val="00EA5CD4"/>
    <w:rsid w:val="00EB1246"/>
    <w:rsid w:val="00EB1A62"/>
    <w:rsid w:val="00EB2525"/>
    <w:rsid w:val="00EB34F2"/>
    <w:rsid w:val="00EB350E"/>
    <w:rsid w:val="00EB481D"/>
    <w:rsid w:val="00EB6739"/>
    <w:rsid w:val="00EC0120"/>
    <w:rsid w:val="00EC2404"/>
    <w:rsid w:val="00EC2CD3"/>
    <w:rsid w:val="00EC32B5"/>
    <w:rsid w:val="00EC3319"/>
    <w:rsid w:val="00EC394F"/>
    <w:rsid w:val="00EC50D2"/>
    <w:rsid w:val="00EC54FE"/>
    <w:rsid w:val="00EC77D2"/>
    <w:rsid w:val="00ED073B"/>
    <w:rsid w:val="00ED0A5B"/>
    <w:rsid w:val="00ED345F"/>
    <w:rsid w:val="00EE155F"/>
    <w:rsid w:val="00EE1A4B"/>
    <w:rsid w:val="00EE1A76"/>
    <w:rsid w:val="00EE3EBF"/>
    <w:rsid w:val="00EE7348"/>
    <w:rsid w:val="00EF3197"/>
    <w:rsid w:val="00EF4D03"/>
    <w:rsid w:val="00EF4F27"/>
    <w:rsid w:val="00EF6EEC"/>
    <w:rsid w:val="00F008DF"/>
    <w:rsid w:val="00F00BDF"/>
    <w:rsid w:val="00F036A6"/>
    <w:rsid w:val="00F05B9E"/>
    <w:rsid w:val="00F06150"/>
    <w:rsid w:val="00F0648A"/>
    <w:rsid w:val="00F06689"/>
    <w:rsid w:val="00F16537"/>
    <w:rsid w:val="00F22634"/>
    <w:rsid w:val="00F25E6C"/>
    <w:rsid w:val="00F2724A"/>
    <w:rsid w:val="00F3049A"/>
    <w:rsid w:val="00F34CF4"/>
    <w:rsid w:val="00F352A8"/>
    <w:rsid w:val="00F37488"/>
    <w:rsid w:val="00F37C2C"/>
    <w:rsid w:val="00F4094C"/>
    <w:rsid w:val="00F40EDF"/>
    <w:rsid w:val="00F41760"/>
    <w:rsid w:val="00F41DEA"/>
    <w:rsid w:val="00F41ED4"/>
    <w:rsid w:val="00F43C9C"/>
    <w:rsid w:val="00F44FE9"/>
    <w:rsid w:val="00F46E22"/>
    <w:rsid w:val="00F471E5"/>
    <w:rsid w:val="00F47E6E"/>
    <w:rsid w:val="00F50348"/>
    <w:rsid w:val="00F5407F"/>
    <w:rsid w:val="00F56CA1"/>
    <w:rsid w:val="00F57CE2"/>
    <w:rsid w:val="00F613A0"/>
    <w:rsid w:val="00F64DBE"/>
    <w:rsid w:val="00F66D47"/>
    <w:rsid w:val="00F67138"/>
    <w:rsid w:val="00F67A10"/>
    <w:rsid w:val="00F70E6C"/>
    <w:rsid w:val="00F71E3C"/>
    <w:rsid w:val="00F73C09"/>
    <w:rsid w:val="00F74956"/>
    <w:rsid w:val="00F75A53"/>
    <w:rsid w:val="00F75C47"/>
    <w:rsid w:val="00F8106B"/>
    <w:rsid w:val="00F81863"/>
    <w:rsid w:val="00F81CBF"/>
    <w:rsid w:val="00F8384E"/>
    <w:rsid w:val="00F8407E"/>
    <w:rsid w:val="00F848B9"/>
    <w:rsid w:val="00F84D9C"/>
    <w:rsid w:val="00F8583F"/>
    <w:rsid w:val="00F865CE"/>
    <w:rsid w:val="00F87E66"/>
    <w:rsid w:val="00F905F4"/>
    <w:rsid w:val="00F907F6"/>
    <w:rsid w:val="00F91028"/>
    <w:rsid w:val="00F91E8D"/>
    <w:rsid w:val="00F93D87"/>
    <w:rsid w:val="00F95484"/>
    <w:rsid w:val="00F95ECB"/>
    <w:rsid w:val="00F96808"/>
    <w:rsid w:val="00F977E1"/>
    <w:rsid w:val="00FA273E"/>
    <w:rsid w:val="00FA564F"/>
    <w:rsid w:val="00FA723B"/>
    <w:rsid w:val="00FB5B86"/>
    <w:rsid w:val="00FB6FA2"/>
    <w:rsid w:val="00FB7F52"/>
    <w:rsid w:val="00FC19EF"/>
    <w:rsid w:val="00FC378D"/>
    <w:rsid w:val="00FD0B25"/>
    <w:rsid w:val="00FD6348"/>
    <w:rsid w:val="00FE595F"/>
    <w:rsid w:val="00FE5BD0"/>
    <w:rsid w:val="00FE64E7"/>
    <w:rsid w:val="00FE7055"/>
    <w:rsid w:val="00FE750E"/>
    <w:rsid w:val="00FE7530"/>
    <w:rsid w:val="00FF1816"/>
    <w:rsid w:val="00FF1CCB"/>
    <w:rsid w:val="00FF2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5EFFA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D5D5E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61AF1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36C6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共用樣式)"/>
    <w:uiPriority w:val="99"/>
    <w:rsid w:val="00B431DE"/>
    <w:pPr>
      <w:textAlignment w:val="baseline"/>
    </w:pPr>
    <w:rPr>
      <w:rFonts w:eastAsia="標楷體"/>
      <w:noProof/>
      <w:sz w:val="24"/>
      <w:szCs w:val="24"/>
    </w:rPr>
  </w:style>
  <w:style w:type="paragraph" w:customStyle="1" w:styleId="a4">
    <w:name w:val="公文(主旨)"/>
    <w:basedOn w:val="a3"/>
    <w:next w:val="a5"/>
    <w:uiPriority w:val="99"/>
    <w:rsid w:val="00E07B2D"/>
    <w:pPr>
      <w:snapToGrid w:val="0"/>
      <w:spacing w:line="500" w:lineRule="exact"/>
      <w:ind w:left="960" w:hanging="960"/>
    </w:pPr>
    <w:rPr>
      <w:sz w:val="32"/>
      <w:szCs w:val="32"/>
    </w:rPr>
  </w:style>
  <w:style w:type="paragraph" w:customStyle="1" w:styleId="a6">
    <w:name w:val="公文(主持人)"/>
    <w:basedOn w:val="a3"/>
    <w:next w:val="a7"/>
    <w:uiPriority w:val="99"/>
    <w:rsid w:val="00B431DE"/>
    <w:pPr>
      <w:ind w:left="1440" w:hanging="1440"/>
    </w:pPr>
    <w:rPr>
      <w:sz w:val="28"/>
      <w:szCs w:val="28"/>
    </w:rPr>
  </w:style>
  <w:style w:type="paragraph" w:customStyle="1" w:styleId="a8">
    <w:name w:val="公文(主管)"/>
    <w:basedOn w:val="a3"/>
    <w:uiPriority w:val="99"/>
    <w:rsid w:val="00B431DE"/>
    <w:pPr>
      <w:ind w:left="7938"/>
    </w:pPr>
    <w:rPr>
      <w:color w:val="FF0000"/>
      <w:sz w:val="32"/>
      <w:szCs w:val="32"/>
    </w:rPr>
  </w:style>
  <w:style w:type="paragraph" w:customStyle="1" w:styleId="a9">
    <w:name w:val="公文(出席者)"/>
    <w:basedOn w:val="a3"/>
    <w:next w:val="a7"/>
    <w:uiPriority w:val="99"/>
    <w:rsid w:val="00B431DE"/>
    <w:pPr>
      <w:ind w:left="1440" w:hanging="1440"/>
    </w:pPr>
    <w:rPr>
      <w:sz w:val="28"/>
      <w:szCs w:val="28"/>
    </w:rPr>
  </w:style>
  <w:style w:type="paragraph" w:customStyle="1" w:styleId="aa">
    <w:name w:val="公文(正本)"/>
    <w:basedOn w:val="a3"/>
    <w:next w:val="ab"/>
    <w:uiPriority w:val="99"/>
    <w:rsid w:val="00B431DE"/>
    <w:pPr>
      <w:ind w:left="720" w:hanging="720"/>
    </w:pPr>
  </w:style>
  <w:style w:type="paragraph" w:customStyle="1" w:styleId="ac">
    <w:name w:val="公文(全銜)"/>
    <w:basedOn w:val="a3"/>
    <w:uiPriority w:val="99"/>
    <w:rsid w:val="00B431DE"/>
    <w:pPr>
      <w:spacing w:line="480" w:lineRule="auto"/>
    </w:pPr>
    <w:rPr>
      <w:b/>
      <w:bCs/>
      <w:color w:val="FF0000"/>
      <w:sz w:val="40"/>
      <w:szCs w:val="40"/>
    </w:rPr>
  </w:style>
  <w:style w:type="paragraph" w:customStyle="1" w:styleId="ad">
    <w:name w:val="公文(列席者)"/>
    <w:basedOn w:val="a3"/>
    <w:next w:val="a7"/>
    <w:uiPriority w:val="99"/>
    <w:rsid w:val="0085104A"/>
    <w:pPr>
      <w:ind w:left="1440" w:hanging="1440"/>
    </w:pPr>
  </w:style>
  <w:style w:type="paragraph" w:customStyle="1" w:styleId="ae">
    <w:name w:val="公文(地址)"/>
    <w:basedOn w:val="a3"/>
    <w:uiPriority w:val="99"/>
    <w:rsid w:val="00B431DE"/>
    <w:pPr>
      <w:ind w:left="8278"/>
    </w:pPr>
  </w:style>
  <w:style w:type="paragraph" w:customStyle="1" w:styleId="af">
    <w:name w:val="公文(受文者)"/>
    <w:basedOn w:val="a3"/>
    <w:next w:val="af0"/>
    <w:uiPriority w:val="99"/>
    <w:rsid w:val="002D693E"/>
    <w:pPr>
      <w:ind w:left="1280" w:hanging="1280"/>
    </w:pPr>
    <w:rPr>
      <w:sz w:val="32"/>
      <w:szCs w:val="32"/>
    </w:rPr>
  </w:style>
  <w:style w:type="paragraph" w:customStyle="1" w:styleId="af1">
    <w:name w:val="公文(承辦單位)"/>
    <w:basedOn w:val="a3"/>
    <w:uiPriority w:val="99"/>
    <w:rsid w:val="00C338D1"/>
    <w:pPr>
      <w:snapToGrid w:val="0"/>
    </w:pPr>
    <w:rPr>
      <w:sz w:val="28"/>
      <w:szCs w:val="28"/>
    </w:rPr>
  </w:style>
  <w:style w:type="paragraph" w:customStyle="1" w:styleId="af2">
    <w:name w:val="公文(附件)"/>
    <w:basedOn w:val="a3"/>
    <w:next w:val="af3"/>
    <w:uiPriority w:val="99"/>
    <w:rsid w:val="00B431DE"/>
    <w:pPr>
      <w:ind w:left="720" w:hanging="720"/>
    </w:pPr>
  </w:style>
  <w:style w:type="paragraph" w:customStyle="1" w:styleId="a5">
    <w:name w:val="公文(後續段落_主旨)"/>
    <w:basedOn w:val="a3"/>
    <w:uiPriority w:val="99"/>
    <w:rsid w:val="00E07B2D"/>
    <w:pPr>
      <w:spacing w:line="500" w:lineRule="exact"/>
      <w:ind w:left="960" w:hanging="960"/>
    </w:pPr>
    <w:rPr>
      <w:sz w:val="32"/>
      <w:szCs w:val="32"/>
    </w:rPr>
  </w:style>
  <w:style w:type="paragraph" w:customStyle="1" w:styleId="a7">
    <w:name w:val="公文(後續段落_主持人)"/>
    <w:basedOn w:val="a3"/>
    <w:uiPriority w:val="99"/>
    <w:rsid w:val="00E07B2D"/>
    <w:pPr>
      <w:ind w:left="1440"/>
    </w:pPr>
    <w:rPr>
      <w:sz w:val="32"/>
      <w:szCs w:val="32"/>
    </w:rPr>
  </w:style>
  <w:style w:type="paragraph" w:customStyle="1" w:styleId="af4">
    <w:name w:val="公文(後續段落_文件類型)"/>
    <w:basedOn w:val="a3"/>
    <w:uiPriority w:val="99"/>
    <w:rsid w:val="0035147D"/>
    <w:rPr>
      <w:rFonts w:ascii="新細明體" w:eastAsia="新細明體" w:hAnsi="新細明體" w:cs="新細明體"/>
      <w:sz w:val="20"/>
      <w:szCs w:val="20"/>
    </w:rPr>
  </w:style>
  <w:style w:type="paragraph" w:customStyle="1" w:styleId="af5">
    <w:name w:val="公文(後續段落_副本)"/>
    <w:basedOn w:val="a3"/>
    <w:uiPriority w:val="99"/>
    <w:rsid w:val="00B431DE"/>
    <w:pPr>
      <w:ind w:left="720" w:hanging="720"/>
    </w:pPr>
  </w:style>
  <w:style w:type="paragraph" w:customStyle="1" w:styleId="af6">
    <w:name w:val="公文(後續段落_發文日期)"/>
    <w:basedOn w:val="a3"/>
    <w:uiPriority w:val="99"/>
    <w:rsid w:val="00B431DE"/>
    <w:pPr>
      <w:ind w:left="1200" w:hanging="1200"/>
    </w:pPr>
  </w:style>
  <w:style w:type="paragraph" w:customStyle="1" w:styleId="af7">
    <w:name w:val="公文(後續段落_開會事由)"/>
    <w:basedOn w:val="a3"/>
    <w:uiPriority w:val="99"/>
    <w:rsid w:val="00E07B2D"/>
    <w:pPr>
      <w:ind w:left="1758"/>
    </w:pPr>
    <w:rPr>
      <w:sz w:val="32"/>
      <w:szCs w:val="32"/>
    </w:rPr>
  </w:style>
  <w:style w:type="paragraph" w:customStyle="1" w:styleId="af8">
    <w:name w:val="公文(後續段落_敬會)"/>
    <w:basedOn w:val="a3"/>
    <w:uiPriority w:val="99"/>
    <w:rsid w:val="00B431DE"/>
    <w:pPr>
      <w:adjustRightInd w:val="0"/>
      <w:snapToGrid w:val="0"/>
      <w:ind w:left="720"/>
    </w:pPr>
    <w:rPr>
      <w:noProof w:val="0"/>
    </w:rPr>
  </w:style>
  <w:style w:type="paragraph" w:customStyle="1" w:styleId="af9">
    <w:name w:val="公文(後續段落_聯絡人)"/>
    <w:basedOn w:val="a3"/>
    <w:uiPriority w:val="99"/>
    <w:rsid w:val="00B431DE"/>
    <w:pPr>
      <w:spacing w:line="320" w:lineRule="exact"/>
      <w:ind w:left="10376"/>
    </w:pPr>
  </w:style>
  <w:style w:type="paragraph" w:customStyle="1" w:styleId="afa">
    <w:name w:val="公文(頁碼)"/>
    <w:basedOn w:val="a3"/>
    <w:uiPriority w:val="99"/>
    <w:rsid w:val="00B431DE"/>
    <w:rPr>
      <w:color w:val="FF0000"/>
      <w:sz w:val="28"/>
      <w:szCs w:val="28"/>
    </w:rPr>
  </w:style>
  <w:style w:type="paragraph" w:customStyle="1" w:styleId="afb">
    <w:name w:val="公文(首長)"/>
    <w:basedOn w:val="a3"/>
    <w:uiPriority w:val="99"/>
    <w:rsid w:val="00B431DE"/>
    <w:rPr>
      <w:sz w:val="32"/>
      <w:szCs w:val="32"/>
    </w:rPr>
  </w:style>
  <w:style w:type="paragraph" w:customStyle="1" w:styleId="afc">
    <w:name w:val="公文(草擬人)"/>
    <w:basedOn w:val="a3"/>
    <w:uiPriority w:val="99"/>
    <w:rsid w:val="00B431DE"/>
    <w:pPr>
      <w:ind w:right="1134"/>
      <w:jc w:val="right"/>
    </w:pPr>
    <w:rPr>
      <w:sz w:val="32"/>
      <w:szCs w:val="32"/>
    </w:rPr>
  </w:style>
  <w:style w:type="paragraph" w:customStyle="1" w:styleId="afd">
    <w:name w:val="公文(副本)"/>
    <w:basedOn w:val="a3"/>
    <w:next w:val="af5"/>
    <w:uiPriority w:val="99"/>
    <w:rsid w:val="00B431DE"/>
    <w:pPr>
      <w:ind w:left="720" w:hanging="720"/>
    </w:pPr>
  </w:style>
  <w:style w:type="paragraph" w:customStyle="1" w:styleId="afe">
    <w:name w:val="公文(密等)"/>
    <w:basedOn w:val="a3"/>
    <w:uiPriority w:val="99"/>
    <w:rsid w:val="00B431DE"/>
  </w:style>
  <w:style w:type="paragraph" w:customStyle="1" w:styleId="aff">
    <w:name w:val="公文(速別)"/>
    <w:basedOn w:val="a3"/>
    <w:next w:val="aff0"/>
    <w:uiPriority w:val="99"/>
    <w:rsid w:val="00B431DE"/>
    <w:pPr>
      <w:ind w:left="720" w:hanging="720"/>
    </w:pPr>
  </w:style>
  <w:style w:type="paragraph" w:customStyle="1" w:styleId="aff1">
    <w:name w:val="公文(備註)"/>
    <w:basedOn w:val="a3"/>
    <w:next w:val="aff2"/>
    <w:uiPriority w:val="99"/>
    <w:rsid w:val="00B431DE"/>
    <w:pPr>
      <w:ind w:left="840" w:hanging="840"/>
    </w:pPr>
  </w:style>
  <w:style w:type="paragraph" w:customStyle="1" w:styleId="aff3">
    <w:name w:val="公文(發文日期)"/>
    <w:basedOn w:val="a3"/>
    <w:next w:val="af6"/>
    <w:uiPriority w:val="99"/>
    <w:rsid w:val="00B431DE"/>
    <w:pPr>
      <w:ind w:left="1200" w:hanging="1200"/>
    </w:pPr>
  </w:style>
  <w:style w:type="paragraph" w:customStyle="1" w:styleId="aff4">
    <w:name w:val="公文(發文字號)"/>
    <w:basedOn w:val="a3"/>
    <w:next w:val="aff5"/>
    <w:uiPriority w:val="99"/>
    <w:rsid w:val="00B431DE"/>
    <w:pPr>
      <w:ind w:left="1200" w:hanging="1200"/>
    </w:pPr>
  </w:style>
  <w:style w:type="paragraph" w:customStyle="1" w:styleId="aff6">
    <w:name w:val="公文(開會地點)"/>
    <w:basedOn w:val="a3"/>
    <w:next w:val="af7"/>
    <w:uiPriority w:val="99"/>
    <w:rsid w:val="00B431DE"/>
    <w:pPr>
      <w:ind w:left="1758" w:hanging="1758"/>
    </w:pPr>
    <w:rPr>
      <w:sz w:val="28"/>
      <w:szCs w:val="28"/>
    </w:rPr>
  </w:style>
  <w:style w:type="paragraph" w:customStyle="1" w:styleId="aff7">
    <w:name w:val="公文(開會事由)"/>
    <w:basedOn w:val="a3"/>
    <w:next w:val="af7"/>
    <w:uiPriority w:val="99"/>
    <w:rsid w:val="00B431DE"/>
    <w:pPr>
      <w:ind w:left="1758" w:hanging="1758"/>
    </w:pPr>
    <w:rPr>
      <w:sz w:val="28"/>
      <w:szCs w:val="28"/>
    </w:rPr>
  </w:style>
  <w:style w:type="paragraph" w:customStyle="1" w:styleId="aff8">
    <w:name w:val="公文(開會時間)"/>
    <w:basedOn w:val="a3"/>
    <w:next w:val="af7"/>
    <w:uiPriority w:val="99"/>
    <w:rsid w:val="00B431DE"/>
    <w:pPr>
      <w:ind w:left="1758" w:hanging="1758"/>
    </w:pPr>
    <w:rPr>
      <w:sz w:val="28"/>
      <w:szCs w:val="28"/>
    </w:rPr>
  </w:style>
  <w:style w:type="paragraph" w:customStyle="1" w:styleId="aff9">
    <w:name w:val="公文(聯絡方式)"/>
    <w:basedOn w:val="affa"/>
    <w:next w:val="affb"/>
    <w:uiPriority w:val="99"/>
    <w:rsid w:val="001E7731"/>
    <w:pPr>
      <w:ind w:left="4681" w:hanging="1200"/>
    </w:pPr>
  </w:style>
  <w:style w:type="paragraph" w:customStyle="1" w:styleId="affc">
    <w:name w:val="公文(敬陳)"/>
    <w:basedOn w:val="a3"/>
    <w:uiPriority w:val="99"/>
    <w:rsid w:val="00E07B2D"/>
    <w:rPr>
      <w:sz w:val="32"/>
      <w:szCs w:val="32"/>
    </w:rPr>
  </w:style>
  <w:style w:type="paragraph" w:customStyle="1" w:styleId="affd">
    <w:name w:val="公文(敬會)"/>
    <w:basedOn w:val="a3"/>
    <w:next w:val="af8"/>
    <w:uiPriority w:val="99"/>
    <w:rsid w:val="00B431DE"/>
    <w:pPr>
      <w:adjustRightInd w:val="0"/>
      <w:snapToGrid w:val="0"/>
      <w:ind w:left="720" w:hanging="720"/>
    </w:pPr>
  </w:style>
  <w:style w:type="paragraph" w:customStyle="1" w:styleId="affe">
    <w:name w:val="公文(裝訂線)"/>
    <w:basedOn w:val="a"/>
    <w:uiPriority w:val="99"/>
    <w:rsid w:val="00B431DE"/>
    <w:pPr>
      <w:widowControl/>
      <w:adjustRightInd w:val="0"/>
      <w:snapToGrid w:val="0"/>
      <w:spacing w:line="240" w:lineRule="atLeast"/>
      <w:textAlignment w:val="baseline"/>
    </w:pPr>
    <w:rPr>
      <w:rFonts w:ascii="新細明體" w:cs="新細明體"/>
      <w:noProof/>
      <w:color w:val="FF0000"/>
      <w:kern w:val="0"/>
      <w:sz w:val="20"/>
      <w:szCs w:val="20"/>
    </w:rPr>
  </w:style>
  <w:style w:type="paragraph" w:customStyle="1" w:styleId="afff">
    <w:name w:val="公文(檔號)"/>
    <w:basedOn w:val="a3"/>
    <w:uiPriority w:val="99"/>
    <w:rsid w:val="00B431DE"/>
    <w:rPr>
      <w:color w:val="FF0000"/>
    </w:rPr>
  </w:style>
  <w:style w:type="paragraph" w:customStyle="1" w:styleId="afff0">
    <w:name w:val="公文(聯絡人)"/>
    <w:basedOn w:val="a3"/>
    <w:next w:val="af9"/>
    <w:uiPriority w:val="99"/>
    <w:rsid w:val="00B431DE"/>
    <w:pPr>
      <w:spacing w:line="320" w:lineRule="exact"/>
      <w:ind w:left="8278"/>
    </w:pPr>
  </w:style>
  <w:style w:type="paragraph" w:styleId="afff1">
    <w:name w:val="header"/>
    <w:basedOn w:val="a"/>
    <w:link w:val="afff2"/>
    <w:uiPriority w:val="99"/>
    <w:rsid w:val="00B431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f2">
    <w:name w:val="頁首 字元"/>
    <w:link w:val="afff1"/>
    <w:uiPriority w:val="99"/>
    <w:semiHidden/>
    <w:rsid w:val="009E445A"/>
    <w:rPr>
      <w:sz w:val="20"/>
      <w:szCs w:val="20"/>
    </w:rPr>
  </w:style>
  <w:style w:type="paragraph" w:styleId="afff3">
    <w:name w:val="footer"/>
    <w:basedOn w:val="a"/>
    <w:link w:val="afff4"/>
    <w:uiPriority w:val="99"/>
    <w:rsid w:val="00B431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f4">
    <w:name w:val="頁尾 字元"/>
    <w:link w:val="afff3"/>
    <w:uiPriority w:val="99"/>
    <w:semiHidden/>
    <w:rsid w:val="009E445A"/>
    <w:rPr>
      <w:sz w:val="20"/>
      <w:szCs w:val="20"/>
    </w:rPr>
  </w:style>
  <w:style w:type="character" w:styleId="afff5">
    <w:name w:val="page number"/>
    <w:basedOn w:val="a0"/>
    <w:uiPriority w:val="99"/>
    <w:rsid w:val="00B431DE"/>
  </w:style>
  <w:style w:type="paragraph" w:customStyle="1" w:styleId="affa">
    <w:name w:val="公文(傳真)"/>
    <w:basedOn w:val="a3"/>
    <w:uiPriority w:val="99"/>
    <w:rsid w:val="00B431DE"/>
    <w:pPr>
      <w:ind w:left="8278"/>
    </w:pPr>
    <w:rPr>
      <w:kern w:val="2"/>
    </w:rPr>
  </w:style>
  <w:style w:type="paragraph" w:customStyle="1" w:styleId="afff6">
    <w:name w:val="公文(段落)"/>
    <w:basedOn w:val="a3"/>
    <w:next w:val="afff7"/>
    <w:uiPriority w:val="99"/>
    <w:rsid w:val="00E07B2D"/>
    <w:pPr>
      <w:snapToGrid w:val="0"/>
      <w:spacing w:line="500" w:lineRule="exact"/>
      <w:ind w:left="960" w:hanging="960"/>
    </w:pPr>
    <w:rPr>
      <w:sz w:val="32"/>
      <w:szCs w:val="32"/>
    </w:rPr>
  </w:style>
  <w:style w:type="paragraph" w:customStyle="1" w:styleId="afff7">
    <w:name w:val="公文(後續段落_段落)"/>
    <w:basedOn w:val="a3"/>
    <w:uiPriority w:val="99"/>
    <w:rsid w:val="007852F4"/>
    <w:pPr>
      <w:spacing w:line="500" w:lineRule="exact"/>
      <w:ind w:left="960"/>
    </w:pPr>
    <w:rPr>
      <w:sz w:val="32"/>
      <w:szCs w:val="32"/>
    </w:rPr>
  </w:style>
  <w:style w:type="paragraph" w:customStyle="1" w:styleId="aff2">
    <w:name w:val="公文(後續段落_備註)"/>
    <w:basedOn w:val="a3"/>
    <w:uiPriority w:val="99"/>
    <w:rsid w:val="00B431DE"/>
  </w:style>
  <w:style w:type="paragraph" w:customStyle="1" w:styleId="afff8">
    <w:name w:val="公文(有框公文_框外文字)"/>
    <w:basedOn w:val="a3"/>
    <w:uiPriority w:val="99"/>
    <w:rsid w:val="004E787D"/>
    <w:pPr>
      <w:jc w:val="center"/>
    </w:pPr>
    <w:rPr>
      <w:sz w:val="40"/>
      <w:szCs w:val="40"/>
    </w:rPr>
  </w:style>
  <w:style w:type="paragraph" w:customStyle="1" w:styleId="afff9">
    <w:name w:val="公文(有框公文_框內文字)"/>
    <w:basedOn w:val="a3"/>
    <w:uiPriority w:val="99"/>
    <w:rsid w:val="00B431DE"/>
    <w:rPr>
      <w:sz w:val="28"/>
      <w:szCs w:val="28"/>
    </w:rPr>
  </w:style>
  <w:style w:type="paragraph" w:customStyle="1" w:styleId="afffa">
    <w:name w:val="公文(受會單位)"/>
    <w:basedOn w:val="afff9"/>
    <w:uiPriority w:val="99"/>
    <w:rsid w:val="00B431DE"/>
  </w:style>
  <w:style w:type="paragraph" w:customStyle="1" w:styleId="afffb">
    <w:name w:val="公文(會核意見或簽名)"/>
    <w:basedOn w:val="afff9"/>
    <w:uiPriority w:val="99"/>
    <w:rsid w:val="00B431DE"/>
  </w:style>
  <w:style w:type="paragraph" w:customStyle="1" w:styleId="afffc">
    <w:name w:val="公文(收會時間)"/>
    <w:basedOn w:val="afff9"/>
    <w:uiPriority w:val="99"/>
    <w:rsid w:val="00B431DE"/>
  </w:style>
  <w:style w:type="paragraph" w:customStyle="1" w:styleId="afffd">
    <w:name w:val="公文(會畢時間)"/>
    <w:basedOn w:val="afff9"/>
    <w:uiPriority w:val="99"/>
    <w:rsid w:val="00B431DE"/>
  </w:style>
  <w:style w:type="paragraph" w:customStyle="1" w:styleId="afffe">
    <w:name w:val="公文(案情摘要)"/>
    <w:basedOn w:val="afff9"/>
    <w:uiPriority w:val="99"/>
    <w:rsid w:val="00B431DE"/>
  </w:style>
  <w:style w:type="paragraph" w:customStyle="1" w:styleId="affff">
    <w:name w:val="公文(主辦單位)"/>
    <w:basedOn w:val="afff9"/>
    <w:uiPriority w:val="99"/>
    <w:rsid w:val="00B431DE"/>
  </w:style>
  <w:style w:type="paragraph" w:customStyle="1" w:styleId="affff0">
    <w:name w:val="公文(收文字號)"/>
    <w:basedOn w:val="afff9"/>
    <w:uiPriority w:val="99"/>
    <w:rsid w:val="00B431DE"/>
  </w:style>
  <w:style w:type="paragraph" w:customStyle="1" w:styleId="affff1">
    <w:name w:val="公文(主辦機關_機關名稱)"/>
    <w:basedOn w:val="afff9"/>
    <w:uiPriority w:val="99"/>
    <w:rsid w:val="00B431DE"/>
  </w:style>
  <w:style w:type="paragraph" w:customStyle="1" w:styleId="affff2">
    <w:name w:val="公文(主辦機關_決行)"/>
    <w:basedOn w:val="afff9"/>
    <w:uiPriority w:val="99"/>
    <w:rsid w:val="00B431DE"/>
  </w:style>
  <w:style w:type="paragraph" w:customStyle="1" w:styleId="affff3">
    <w:name w:val="公文(主辦機關_審核)"/>
    <w:basedOn w:val="afff9"/>
    <w:uiPriority w:val="99"/>
    <w:rsid w:val="00B431DE"/>
  </w:style>
  <w:style w:type="paragraph" w:customStyle="1" w:styleId="affff4">
    <w:name w:val="公文(主辦機關_承辦)"/>
    <w:basedOn w:val="afff9"/>
    <w:uiPriority w:val="99"/>
    <w:rsid w:val="00B431DE"/>
  </w:style>
  <w:style w:type="paragraph" w:customStyle="1" w:styleId="affff5">
    <w:name w:val="公文(主辦機關_會辦)"/>
    <w:basedOn w:val="afff9"/>
    <w:uiPriority w:val="99"/>
    <w:rsid w:val="00B431DE"/>
  </w:style>
  <w:style w:type="paragraph" w:customStyle="1" w:styleId="affff6">
    <w:name w:val="公文(主辦機關_收發文日期及字號)"/>
    <w:basedOn w:val="afff9"/>
    <w:uiPriority w:val="99"/>
    <w:rsid w:val="00B431DE"/>
  </w:style>
  <w:style w:type="paragraph" w:customStyle="1" w:styleId="affff7">
    <w:name w:val="公文(會辦機關_機關名稱)"/>
    <w:basedOn w:val="afff9"/>
    <w:uiPriority w:val="99"/>
    <w:rsid w:val="00B431DE"/>
  </w:style>
  <w:style w:type="paragraph" w:customStyle="1" w:styleId="affff8">
    <w:name w:val="公文(會辦機關_決行)"/>
    <w:basedOn w:val="afff9"/>
    <w:uiPriority w:val="99"/>
    <w:rsid w:val="00B431DE"/>
  </w:style>
  <w:style w:type="paragraph" w:customStyle="1" w:styleId="affff9">
    <w:name w:val="公文(會辦機關_審核)"/>
    <w:basedOn w:val="afff9"/>
    <w:uiPriority w:val="99"/>
    <w:rsid w:val="00B431DE"/>
  </w:style>
  <w:style w:type="paragraph" w:customStyle="1" w:styleId="affffa">
    <w:name w:val="公文(會辦機關_承辦)"/>
    <w:basedOn w:val="afff9"/>
    <w:uiPriority w:val="99"/>
    <w:rsid w:val="00B431DE"/>
  </w:style>
  <w:style w:type="paragraph" w:customStyle="1" w:styleId="affffb">
    <w:name w:val="公文(會辦機關_會辦)"/>
    <w:basedOn w:val="afff9"/>
    <w:uiPriority w:val="99"/>
    <w:rsid w:val="00B431DE"/>
  </w:style>
  <w:style w:type="paragraph" w:customStyle="1" w:styleId="affffc">
    <w:name w:val="公文(會辦機關_收發文日期及字號)"/>
    <w:basedOn w:val="afff9"/>
    <w:uiPriority w:val="99"/>
    <w:rsid w:val="00B431DE"/>
  </w:style>
  <w:style w:type="paragraph" w:customStyle="1" w:styleId="affffd">
    <w:name w:val="公文(機關全銜)"/>
    <w:basedOn w:val="afff9"/>
    <w:uiPriority w:val="99"/>
    <w:rsid w:val="00B431DE"/>
  </w:style>
  <w:style w:type="paragraph" w:customStyle="1" w:styleId="affffe">
    <w:name w:val="公文(類)"/>
    <w:basedOn w:val="afff8"/>
    <w:uiPriority w:val="99"/>
    <w:rsid w:val="00B431DE"/>
    <w:rPr>
      <w:sz w:val="24"/>
      <w:szCs w:val="24"/>
    </w:rPr>
  </w:style>
  <w:style w:type="paragraph" w:customStyle="1" w:styleId="afffff">
    <w:name w:val="公文(綱)"/>
    <w:basedOn w:val="afff8"/>
    <w:uiPriority w:val="99"/>
    <w:rsid w:val="00B431DE"/>
    <w:rPr>
      <w:sz w:val="24"/>
      <w:szCs w:val="24"/>
    </w:rPr>
  </w:style>
  <w:style w:type="paragraph" w:customStyle="1" w:styleId="afffff0">
    <w:name w:val="公文(目)"/>
    <w:basedOn w:val="afff8"/>
    <w:uiPriority w:val="99"/>
    <w:rsid w:val="00B431DE"/>
    <w:rPr>
      <w:sz w:val="24"/>
      <w:szCs w:val="24"/>
    </w:rPr>
  </w:style>
  <w:style w:type="paragraph" w:customStyle="1" w:styleId="afffff1">
    <w:name w:val="公文(有框公文_檔號)"/>
    <w:basedOn w:val="afff9"/>
    <w:uiPriority w:val="99"/>
    <w:rsid w:val="00B431DE"/>
    <w:rPr>
      <w:sz w:val="24"/>
      <w:szCs w:val="24"/>
    </w:rPr>
  </w:style>
  <w:style w:type="paragraph" w:customStyle="1" w:styleId="afffff2">
    <w:name w:val="公文(案名)"/>
    <w:basedOn w:val="afff9"/>
    <w:uiPriority w:val="99"/>
    <w:rsid w:val="00B431DE"/>
  </w:style>
  <w:style w:type="paragraph" w:customStyle="1" w:styleId="afffff3">
    <w:name w:val="公文(起止日期)"/>
    <w:basedOn w:val="afff9"/>
    <w:uiPriority w:val="99"/>
    <w:rsid w:val="00B431DE"/>
  </w:style>
  <w:style w:type="paragraph" w:customStyle="1" w:styleId="afffff4">
    <w:name w:val="公文(卷數)"/>
    <w:basedOn w:val="afff9"/>
    <w:uiPriority w:val="99"/>
    <w:rsid w:val="00B431DE"/>
  </w:style>
  <w:style w:type="paragraph" w:customStyle="1" w:styleId="afffff5">
    <w:name w:val="公文(件數)"/>
    <w:basedOn w:val="afff9"/>
    <w:uiPriority w:val="99"/>
    <w:rsid w:val="00B431DE"/>
  </w:style>
  <w:style w:type="paragraph" w:customStyle="1" w:styleId="afffff6">
    <w:name w:val="公文(移轉或銷燬)"/>
    <w:basedOn w:val="afff9"/>
    <w:uiPriority w:val="99"/>
    <w:rsid w:val="00B431DE"/>
  </w:style>
  <w:style w:type="paragraph" w:customStyle="1" w:styleId="afffff7">
    <w:name w:val="公文(有框公文_備註)"/>
    <w:basedOn w:val="afff9"/>
    <w:uiPriority w:val="99"/>
    <w:rsid w:val="00B431DE"/>
  </w:style>
  <w:style w:type="paragraph" w:customStyle="1" w:styleId="afffff8">
    <w:name w:val="公文(目次)"/>
    <w:basedOn w:val="afff9"/>
    <w:uiPriority w:val="99"/>
    <w:rsid w:val="00B431DE"/>
  </w:style>
  <w:style w:type="paragraph" w:customStyle="1" w:styleId="afffff9">
    <w:name w:val="公文(有框公文_收文字號)"/>
    <w:basedOn w:val="afff9"/>
    <w:uiPriority w:val="99"/>
    <w:rsid w:val="00B431DE"/>
  </w:style>
  <w:style w:type="paragraph" w:customStyle="1" w:styleId="afffffa">
    <w:name w:val="公文(來文字號)"/>
    <w:basedOn w:val="afff9"/>
    <w:uiPriority w:val="99"/>
    <w:rsid w:val="00B431DE"/>
  </w:style>
  <w:style w:type="paragraph" w:customStyle="1" w:styleId="afffffb">
    <w:name w:val="公文(有框公文_發文字號)"/>
    <w:basedOn w:val="afff9"/>
    <w:uiPriority w:val="99"/>
    <w:rsid w:val="00B431DE"/>
  </w:style>
  <w:style w:type="paragraph" w:customStyle="1" w:styleId="afffffc">
    <w:name w:val="公文(文別)"/>
    <w:basedOn w:val="afff9"/>
    <w:uiPriority w:val="99"/>
    <w:rsid w:val="00B431DE"/>
  </w:style>
  <w:style w:type="paragraph" w:customStyle="1" w:styleId="afffffd">
    <w:name w:val="公文(來受文者)"/>
    <w:basedOn w:val="afff9"/>
    <w:uiPriority w:val="99"/>
    <w:rsid w:val="00B431DE"/>
  </w:style>
  <w:style w:type="paragraph" w:customStyle="1" w:styleId="afffffe">
    <w:name w:val="公文(有框公文_主旨)"/>
    <w:basedOn w:val="afff9"/>
    <w:uiPriority w:val="99"/>
    <w:rsid w:val="00B431DE"/>
  </w:style>
  <w:style w:type="paragraph" w:customStyle="1" w:styleId="affffff">
    <w:name w:val="公文(有框公文_附件)"/>
    <w:basedOn w:val="afff9"/>
    <w:uiPriority w:val="99"/>
    <w:rsid w:val="00B431DE"/>
  </w:style>
  <w:style w:type="paragraph" w:customStyle="1" w:styleId="affffff0">
    <w:name w:val="公文(銷燬)"/>
    <w:basedOn w:val="afff9"/>
    <w:uiPriority w:val="99"/>
    <w:rsid w:val="00B431DE"/>
  </w:style>
  <w:style w:type="paragraph" w:customStyle="1" w:styleId="affffff1">
    <w:name w:val="公文(續存)"/>
    <w:basedOn w:val="afff9"/>
    <w:uiPriority w:val="99"/>
    <w:rsid w:val="00B431DE"/>
  </w:style>
  <w:style w:type="paragraph" w:customStyle="1" w:styleId="DTDs">
    <w:name w:val="DTDs"/>
    <w:basedOn w:val="a"/>
    <w:uiPriority w:val="99"/>
    <w:rsid w:val="00B431DE"/>
  </w:style>
  <w:style w:type="paragraph" w:customStyle="1" w:styleId="affffff2">
    <w:name w:val="公文(機關地址)"/>
    <w:basedOn w:val="affa"/>
    <w:next w:val="affffff3"/>
    <w:uiPriority w:val="99"/>
    <w:rsid w:val="00A52C86"/>
    <w:pPr>
      <w:ind w:left="4681" w:hanging="1200"/>
    </w:pPr>
  </w:style>
  <w:style w:type="paragraph" w:styleId="affffff4">
    <w:name w:val="Balloon Text"/>
    <w:basedOn w:val="a"/>
    <w:link w:val="affffff5"/>
    <w:uiPriority w:val="99"/>
    <w:semiHidden/>
    <w:rsid w:val="00B54FEB"/>
    <w:rPr>
      <w:rFonts w:ascii="Arial" w:hAnsi="Arial" w:cs="Arial"/>
      <w:sz w:val="18"/>
      <w:szCs w:val="18"/>
    </w:rPr>
  </w:style>
  <w:style w:type="character" w:customStyle="1" w:styleId="affffff5">
    <w:name w:val="註解方塊文字 字元"/>
    <w:link w:val="affffff4"/>
    <w:uiPriority w:val="99"/>
    <w:semiHidden/>
    <w:rsid w:val="009E445A"/>
    <w:rPr>
      <w:rFonts w:ascii="Cambria" w:eastAsia="新細明體" w:hAnsi="Cambria" w:cs="Cambria"/>
      <w:sz w:val="2"/>
      <w:szCs w:val="2"/>
    </w:rPr>
  </w:style>
  <w:style w:type="paragraph" w:customStyle="1" w:styleId="affffff6">
    <w:name w:val="公文(郵遞區號)"/>
    <w:basedOn w:val="a3"/>
    <w:uiPriority w:val="99"/>
    <w:rsid w:val="00D75863"/>
    <w:pPr>
      <w:ind w:right="3442"/>
    </w:pPr>
  </w:style>
  <w:style w:type="paragraph" w:customStyle="1" w:styleId="affffff7">
    <w:name w:val="公文(郵寄地址)"/>
    <w:basedOn w:val="a3"/>
    <w:uiPriority w:val="99"/>
    <w:rsid w:val="00D75863"/>
    <w:pPr>
      <w:ind w:right="3442"/>
    </w:pPr>
  </w:style>
  <w:style w:type="table" w:styleId="affffff8">
    <w:name w:val="Table Grid"/>
    <w:basedOn w:val="a1"/>
    <w:uiPriority w:val="99"/>
    <w:rsid w:val="00E209B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9">
    <w:name w:val="公文(會核意見或簽章)"/>
    <w:basedOn w:val="afffb"/>
    <w:uiPriority w:val="99"/>
    <w:rsid w:val="006C7A53"/>
  </w:style>
  <w:style w:type="paragraph" w:customStyle="1" w:styleId="affffffa">
    <w:name w:val="公文(文件類型)"/>
    <w:basedOn w:val="a3"/>
    <w:next w:val="af4"/>
    <w:uiPriority w:val="99"/>
    <w:rsid w:val="0035147D"/>
    <w:pPr>
      <w:spacing w:line="480" w:lineRule="auto"/>
      <w:jc w:val="center"/>
    </w:pPr>
    <w:rPr>
      <w:rFonts w:ascii="新細明體" w:hAnsi="新細明體" w:cs="新細明體"/>
      <w:sz w:val="40"/>
      <w:szCs w:val="40"/>
    </w:rPr>
  </w:style>
  <w:style w:type="paragraph" w:customStyle="1" w:styleId="affffff3">
    <w:name w:val="公文(後續段落_機關地址)"/>
    <w:basedOn w:val="a3"/>
    <w:uiPriority w:val="99"/>
    <w:rsid w:val="0035147D"/>
    <w:pPr>
      <w:ind w:left="4681"/>
    </w:pPr>
  </w:style>
  <w:style w:type="paragraph" w:customStyle="1" w:styleId="affb">
    <w:name w:val="公文(後續段落_聯絡方式)"/>
    <w:basedOn w:val="a3"/>
    <w:uiPriority w:val="99"/>
    <w:rsid w:val="0035147D"/>
    <w:pPr>
      <w:ind w:left="4681"/>
    </w:pPr>
  </w:style>
  <w:style w:type="paragraph" w:customStyle="1" w:styleId="af0">
    <w:name w:val="公文(後續段落_受文者)"/>
    <w:basedOn w:val="a3"/>
    <w:uiPriority w:val="99"/>
    <w:rsid w:val="0035147D"/>
    <w:pPr>
      <w:ind w:left="1280" w:hanging="1280"/>
    </w:pPr>
    <w:rPr>
      <w:sz w:val="32"/>
      <w:szCs w:val="32"/>
    </w:rPr>
  </w:style>
  <w:style w:type="paragraph" w:customStyle="1" w:styleId="affffffb">
    <w:name w:val="公文(發文日期/年月日)"/>
    <w:basedOn w:val="a3"/>
    <w:uiPriority w:val="99"/>
    <w:rsid w:val="0035147D"/>
    <w:rPr>
      <w:rFonts w:ascii="標楷體" w:hAnsi="標楷體" w:cs="標楷體"/>
    </w:rPr>
  </w:style>
  <w:style w:type="paragraph" w:customStyle="1" w:styleId="aff5">
    <w:name w:val="公文(後續段落_發文字號)"/>
    <w:basedOn w:val="a3"/>
    <w:uiPriority w:val="99"/>
    <w:rsid w:val="0035147D"/>
    <w:pPr>
      <w:ind w:left="1200" w:hanging="1200"/>
    </w:pPr>
  </w:style>
  <w:style w:type="paragraph" w:customStyle="1" w:styleId="aff0">
    <w:name w:val="公文(後續段落_速別)"/>
    <w:basedOn w:val="a3"/>
    <w:uiPriority w:val="99"/>
    <w:rsid w:val="0035147D"/>
    <w:pPr>
      <w:ind w:left="720" w:hanging="720"/>
    </w:pPr>
  </w:style>
  <w:style w:type="paragraph" w:customStyle="1" w:styleId="affffffc">
    <w:name w:val="公文(密等及解密條件或保密期限)"/>
    <w:basedOn w:val="a3"/>
    <w:next w:val="affffffd"/>
    <w:uiPriority w:val="99"/>
    <w:rsid w:val="0035147D"/>
    <w:pPr>
      <w:ind w:left="3120" w:hanging="3120"/>
    </w:pPr>
    <w:rPr>
      <w:rFonts w:ascii="標楷體" w:hAnsi="標楷體" w:cs="標楷體"/>
    </w:rPr>
  </w:style>
  <w:style w:type="paragraph" w:customStyle="1" w:styleId="affffffd">
    <w:name w:val="公文(後續段落_密等及解密條件或保密期限)"/>
    <w:basedOn w:val="a3"/>
    <w:uiPriority w:val="99"/>
    <w:rsid w:val="0035147D"/>
    <w:pPr>
      <w:ind w:left="3120" w:hanging="3120"/>
    </w:pPr>
  </w:style>
  <w:style w:type="paragraph" w:customStyle="1" w:styleId="affffffe">
    <w:name w:val="公文(解密條件或保密期限)"/>
    <w:basedOn w:val="a3"/>
    <w:uiPriority w:val="99"/>
    <w:rsid w:val="0035147D"/>
  </w:style>
  <w:style w:type="paragraph" w:customStyle="1" w:styleId="af3">
    <w:name w:val="公文(後續段落_附件)"/>
    <w:basedOn w:val="a3"/>
    <w:uiPriority w:val="99"/>
    <w:rsid w:val="0035147D"/>
    <w:pPr>
      <w:ind w:left="720" w:hanging="720"/>
    </w:pPr>
  </w:style>
  <w:style w:type="paragraph" w:customStyle="1" w:styleId="ab">
    <w:name w:val="公文(後續段落_正本)"/>
    <w:basedOn w:val="a3"/>
    <w:uiPriority w:val="99"/>
    <w:rsid w:val="0035147D"/>
    <w:pPr>
      <w:ind w:left="720" w:hanging="720"/>
    </w:pPr>
  </w:style>
  <w:style w:type="paragraph" w:customStyle="1" w:styleId="afffffff">
    <w:name w:val="公文(署名)"/>
    <w:basedOn w:val="a3"/>
    <w:uiPriority w:val="99"/>
    <w:rsid w:val="0035147D"/>
    <w:pPr>
      <w:spacing w:beforeLines="200"/>
    </w:pPr>
    <w:rPr>
      <w:rFonts w:ascii="標楷體" w:hAnsi="標楷體" w:cs="標楷體"/>
      <w:sz w:val="40"/>
      <w:szCs w:val="40"/>
    </w:rPr>
  </w:style>
  <w:style w:type="paragraph" w:styleId="afffffff0">
    <w:name w:val="Body Text Indent"/>
    <w:basedOn w:val="a"/>
    <w:link w:val="afffffff1"/>
    <w:uiPriority w:val="99"/>
    <w:rsid w:val="008A57F2"/>
    <w:pPr>
      <w:spacing w:line="480" w:lineRule="exact"/>
      <w:ind w:left="840" w:hanging="840"/>
    </w:pPr>
    <w:rPr>
      <w:rFonts w:eastAsia="標楷體"/>
      <w:sz w:val="28"/>
      <w:szCs w:val="28"/>
    </w:rPr>
  </w:style>
  <w:style w:type="character" w:customStyle="1" w:styleId="afffffff1">
    <w:name w:val="本文縮排 字元"/>
    <w:link w:val="afffffff0"/>
    <w:uiPriority w:val="99"/>
    <w:semiHidden/>
    <w:rsid w:val="009E445A"/>
    <w:rPr>
      <w:sz w:val="20"/>
      <w:szCs w:val="20"/>
    </w:rPr>
  </w:style>
  <w:style w:type="character" w:styleId="afffffff2">
    <w:name w:val="Hyperlink"/>
    <w:uiPriority w:val="99"/>
    <w:rsid w:val="00A45271"/>
    <w:rPr>
      <w:color w:val="0000FF"/>
      <w:u w:val="single"/>
    </w:rPr>
  </w:style>
  <w:style w:type="paragraph" w:styleId="afffffff3">
    <w:name w:val="Subtitle"/>
    <w:basedOn w:val="a"/>
    <w:next w:val="a"/>
    <w:link w:val="afffffff4"/>
    <w:uiPriority w:val="99"/>
    <w:qFormat/>
    <w:rsid w:val="00877389"/>
    <w:pPr>
      <w:spacing w:after="60"/>
      <w:jc w:val="center"/>
      <w:outlineLvl w:val="1"/>
    </w:pPr>
    <w:rPr>
      <w:rFonts w:ascii="Cambria" w:hAnsi="Cambria" w:cs="Cambria"/>
      <w:i/>
      <w:iCs/>
    </w:rPr>
  </w:style>
  <w:style w:type="character" w:customStyle="1" w:styleId="afffffff4">
    <w:name w:val="副標題 字元"/>
    <w:link w:val="afffffff3"/>
    <w:uiPriority w:val="99"/>
    <w:rsid w:val="00877389"/>
    <w:rPr>
      <w:rFonts w:ascii="Cambria" w:hAnsi="Cambria" w:cs="Cambria"/>
      <w:i/>
      <w:iCs/>
      <w:kern w:val="2"/>
      <w:sz w:val="24"/>
      <w:szCs w:val="24"/>
    </w:rPr>
  </w:style>
  <w:style w:type="character" w:customStyle="1" w:styleId="xbe">
    <w:name w:val="_xbe"/>
    <w:basedOn w:val="a0"/>
    <w:uiPriority w:val="99"/>
    <w:rsid w:val="009B493F"/>
  </w:style>
  <w:style w:type="character" w:customStyle="1" w:styleId="lxk">
    <w:name w:val="_lxk"/>
    <w:basedOn w:val="a0"/>
    <w:uiPriority w:val="99"/>
    <w:rsid w:val="009B493F"/>
  </w:style>
  <w:style w:type="paragraph" w:styleId="Web">
    <w:name w:val="Normal (Web)"/>
    <w:basedOn w:val="a"/>
    <w:uiPriority w:val="99"/>
    <w:rsid w:val="009B718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ffffff5">
    <w:name w:val="List Paragraph"/>
    <w:basedOn w:val="a"/>
    <w:uiPriority w:val="34"/>
    <w:qFormat/>
    <w:rsid w:val="008972AA"/>
    <w:pPr>
      <w:ind w:leftChars="200" w:left="480"/>
    </w:pPr>
    <w:rPr>
      <w:rFonts w:ascii="Calibri" w:hAnsi="Calibri"/>
      <w:szCs w:val="22"/>
    </w:rPr>
  </w:style>
  <w:style w:type="character" w:customStyle="1" w:styleId="10">
    <w:name w:val="標題 1 字元"/>
    <w:basedOn w:val="a0"/>
    <w:link w:val="1"/>
    <w:uiPriority w:val="9"/>
    <w:rsid w:val="00361AF1"/>
    <w:rPr>
      <w:rFonts w:ascii="新細明體" w:hAnsi="新細明體" w:cs="新細明體"/>
      <w:b/>
      <w:bCs/>
      <w:kern w:val="36"/>
      <w:sz w:val="48"/>
      <w:szCs w:val="48"/>
    </w:rPr>
  </w:style>
  <w:style w:type="character" w:customStyle="1" w:styleId="50">
    <w:name w:val="標題 5 字元"/>
    <w:basedOn w:val="a0"/>
    <w:link w:val="5"/>
    <w:uiPriority w:val="9"/>
    <w:semiHidden/>
    <w:rsid w:val="001A36C6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isselectedend">
    <w:name w:val="isselectedend"/>
    <w:basedOn w:val="a"/>
    <w:rsid w:val="003A7C9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ffffff6">
    <w:name w:val="Strong"/>
    <w:basedOn w:val="a0"/>
    <w:uiPriority w:val="22"/>
    <w:qFormat/>
    <w:rsid w:val="003A7C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1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1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61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613774">
                          <w:marLeft w:val="0"/>
                          <w:marRight w:val="0"/>
                          <w:marTop w:val="36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61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613777">
                                  <w:marLeft w:val="94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613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613762">
                                          <w:marLeft w:val="0"/>
                                          <w:marRight w:val="0"/>
                                          <w:marTop w:val="0"/>
                                          <w:marBottom w:val="27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8613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613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613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8613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613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8613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8613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8613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8613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8613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8613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8613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61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28\Govdocs3.wi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22E19C-8631-4670-8FB2-2999561C2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Govdocs3.wiz</Template>
  <TotalTime>0</TotalTime>
  <Pages>1</Pages>
  <Words>91</Words>
  <Characters>525</Characters>
  <Application>Microsoft Office Word</Application>
  <DocSecurity>0</DocSecurity>
  <Lines>4</Lines>
  <Paragraphs>1</Paragraphs>
  <ScaleCrop>false</ScaleCrop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通知單</dc:title>
  <dc:creator/>
  <cp:lastModifiedBy/>
  <cp:revision>1</cp:revision>
  <cp:lastPrinted>2013-01-24T07:52:00Z</cp:lastPrinted>
  <dcterms:created xsi:type="dcterms:W3CDTF">2026-08-04T08:31:00Z</dcterms:created>
  <dcterms:modified xsi:type="dcterms:W3CDTF">2026-08-04T08:32:00Z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20041010</vt:i4>
  </property>
  <property fmtid="{D5CDD505-2E9C-101B-9397-08002B2CF9AE}" pid="4" name="LCID">
    <vt:i4>1028</vt:i4>
  </property>
  <property fmtid="{D5CDD505-2E9C-101B-9397-08002B2CF9AE}" pid="5" name="DocVersion">
    <vt:r8>1.86790431335761E-304</vt:r8>
  </property>
  <property fmtid="{D5CDD505-2E9C-101B-9397-08002B2CF9AE}" pid="6" name="XTable">
    <vt:bool>false</vt:bool>
  </property>
  <property fmtid="{D5CDD505-2E9C-101B-9397-08002B2CF9AE}" pid="7" name="XUn8204">
    <vt:lpwstr>‌</vt:lpwstr>
  </property>
  <property fmtid="{D5CDD505-2E9C-101B-9397-08002B2CF9AE}" pid="8" name="XDIH1">
    <vt:lpwstr>&lt;!DOCTYPE 函 SYSTEM "93_2.dtd" []&gt;</vt:lpwstr>
  </property>
  <property fmtid="{D5CDD505-2E9C-101B-9397-08002B2CF9AE}" pid="9" name="XDIHT">
    <vt:i4>1</vt:i4>
  </property>
  <property fmtid="{D5CDD505-2E9C-101B-9397-08002B2CF9AE}" pid="10" name="XDIC1">
    <vt:lpwstr>&lt;函&gt;&lt;發文機關&gt;&lt;全銜&gt;&lt;/全銜&gt;&lt;機關代碼&gt;&lt;/機關代碼&gt;&lt;/發文機關&gt;&lt;函類別 代碼="函"/&gt;&lt;地址&gt;&lt;/地址&gt;&lt;聯絡方式&gt;&lt;/聯絡方式&gt;&lt;受文者&gt;&lt;姓名&gt;&lt;/姓名&gt;&lt;機關代碼&gt;&lt;/機關代碼&gt;&lt;/受文者&gt;&lt;發文日期&gt;&lt;年月日&gt;&lt;/年月日&gt;&lt;/發文日期&gt;&lt;發文字號&gt;&lt;字&gt;&lt;/字&gt;&lt;文號&gt;&lt;年度&gt;&lt;/年度&gt;&lt;流水號&gt;&lt;/流水號&gt;&lt;/文號&gt;&lt;/發文字號&gt;&lt;主旨&gt;&lt;文字&gt;&lt;/文字&gt;&lt;/主旨&gt;&lt;段落 段名="說明："&gt;</vt:lpwstr>
  </property>
  <property fmtid="{D5CDD505-2E9C-101B-9397-08002B2CF9AE}" pid="11" name="XDIC2">
    <vt:lpwstr>&lt;文字&gt;&lt;/文字&gt;&lt;/段落&gt;&lt;正本&gt;&lt;姓名&gt;&lt;/姓名&gt;&lt;/正本&gt;&lt;副本&gt;&lt;/副本&gt;&lt;署名&gt;&lt;/署名&gt;&lt;/函&gt;</vt:lpwstr>
  </property>
  <property fmtid="{D5CDD505-2E9C-101B-9397-08002B2CF9AE}" pid="12" name="XDICT">
    <vt:i4>2</vt:i4>
  </property>
  <property fmtid="{D5CDD505-2E9C-101B-9397-08002B2CF9AE}" pid="13" name="XRLI1">
    <vt:lpwstr>公文(文件類型)__∣∣∣∣∣∣∣∣∣∣∣∣∣∣∣∣∣∣∣裝∣∣∣∣∣∣∣∣∣∣∣∣∣∣∣∣訂∣∣∣∣∣∣∣∣∣∣∣∣∣∣∣∣線∣∣∣∣∣∣∣∣∣∣∣∣∣∣∣∣∣∣∣__x000d__x000d_</vt:lpwstr>
  </property>
  <property fmtid="{D5CDD505-2E9C-101B-9397-08002B2CF9AE}" pid="14" name="XRLI2">
    <vt:lpwstr>公文(文件類型)___發文機關/全銜_、___發文機關/單位名_、___函類別(代碼)_、__x000d_</vt:lpwstr>
  </property>
  <property fmtid="{D5CDD505-2E9C-101B-9397-08002B2CF9AE}" pid="15" name="XRLI3">
    <vt:lpwstr>公文(地址)__機關地址：__地址_、__x000d_</vt:lpwstr>
  </property>
  <property fmtid="{D5CDD505-2E9C-101B-9397-08002B2CF9AE}" pid="16" name="XRLI4">
    <vt:lpwstr>公文(機關地址)__機關地址：__地址_、__x000d_</vt:lpwstr>
  </property>
  <property fmtid="{D5CDD505-2E9C-101B-9397-08002B2CF9AE}" pid="17" name="XRLI5">
    <vt:lpwstr>公文(聯絡方式)__聯絡方式：__聯絡方式_、__x000d_</vt:lpwstr>
  </property>
  <property fmtid="{D5CDD505-2E9C-101B-9397-08002B2CF9AE}" pid="18" name="XRLI6">
    <vt:lpwstr>公文(受文者)__受文者：___受文者/姓名_、___受文者/全銜_、___受文者/單位名_、___受文者/交換表_、___x000d_</vt:lpwstr>
  </property>
  <property fmtid="{D5CDD505-2E9C-101B-9397-08002B2CF9AE}" pid="19" name="XRLI7">
    <vt:lpwstr>公文(發文日期/年月日)__發文日期：__中華民國__發文日期/年月日_、_</vt:lpwstr>
  </property>
  <property fmtid="{D5CDD505-2E9C-101B-9397-08002B2CF9AE}" pid="20" name="XRLI8">
    <vt:lpwstr>公文(發文日期)__發文日期：__中華民國__發文日期/年月日_、_</vt:lpwstr>
  </property>
  <property fmtid="{D5CDD505-2E9C-101B-9397-08002B2CF9AE}" pid="21" name="XRLI9">
    <vt:lpwstr>公文(發文字號)__發文字號：__發文字號/字_、__字第__發文字號/文號/年度_、__發文字號/文號/流水號_、__號__－__發文字號/文號/支號_、__x000d_</vt:lpwstr>
  </property>
  <property fmtid="{D5CDD505-2E9C-101B-9397-08002B2CF9AE}" pid="22" name="XRLI10">
    <vt:lpwstr>公文(速別)__速別：__速別(代碼)_、__x000d_</vt:lpwstr>
  </property>
  <property fmtid="{D5CDD505-2E9C-101B-9397-08002B2CF9AE}" pid="23" name="XRLI11">
    <vt:lpwstr>公文(密等及解密條件或保密期限)__密等及解密條件或保密期限：__密等(代碼)_、__（__解密條件或保密期限_、__）__x000d_</vt:lpwstr>
  </property>
  <property fmtid="{D5CDD505-2E9C-101B-9397-08002B2CF9AE}" pid="24" name="XRLI12">
    <vt:lpwstr>公文(密等及解密條件或保密期限)__密等及解密條件或保密期限：__密等(代碼)_、__（__解密條件或保密期限_、__）__x000d_</vt:lpwstr>
  </property>
  <property fmtid="{D5CDD505-2E9C-101B-9397-08002B2CF9AE}" pid="25" name="XRLI13">
    <vt:lpwstr>公文(解密條件或保密期限)__密等及解密條件或保密期限：__密等(代碼)_、__（__解密條件或保密期限_、__）__x000d_</vt:lpwstr>
  </property>
  <property fmtid="{D5CDD505-2E9C-101B-9397-08002B2CF9AE}" pid="26" name="XRLI14">
    <vt:lpwstr>公文(附件)__附件：__附件_、__x000d_</vt:lpwstr>
  </property>
  <property fmtid="{D5CDD505-2E9C-101B-9397-08002B2CF9AE}" pid="27" name="XRLI15">
    <vt:lpwstr>公文(主旨)__主旨：__主旨_、__x000d_</vt:lpwstr>
  </property>
  <property fmtid="{D5CDD505-2E9C-101B-9397-08002B2CF9AE}" pid="28" name="XRLI16">
    <vt:lpwstr>公文(段落)___段落(段名)/文字__x000d___段落(段名)/條列(序號)__x000d____x000d_</vt:lpwstr>
  </property>
  <property fmtid="{D5CDD505-2E9C-101B-9397-08002B2CF9AE}" pid="29" name="XRLI17">
    <vt:lpwstr>公文(正本)__x000d__正本：___正本/姓名_、__正本/職稱_、___正本/全銜_、___正本/單位名_、___正本/總稱_、___x000d_</vt:lpwstr>
  </property>
  <property fmtid="{D5CDD505-2E9C-101B-9397-08002B2CF9AE}" pid="30" name="XRLI18">
    <vt:lpwstr>公文(副本)__副本：___副本/姓名_、__副本/職稱_、__（__副本/含附件_、__）___副本/全銜_、__（__副本/含附件_、__）___副本/單位名_、__（__副本/含附件_、__）___副本/總稱_、__（__副本/含附件_、__）___x000d_</vt:lpwstr>
  </property>
  <property fmtid="{D5CDD505-2E9C-101B-9397-08002B2CF9AE}" pid="31" name="XRLI19">
    <vt:lpwstr>公文(署名)__署名_、__x000d_</vt:lpwstr>
  </property>
  <property fmtid="{D5CDD505-2E9C-101B-9397-08002B2CF9AE}" pid="32" name="XRLIT">
    <vt:i4>19</vt:i4>
  </property>
  <property fmtid="{D5CDD505-2E9C-101B-9397-08002B2CF9AE}" pid="33" name="XPGPName">
    <vt:lpwstr>段名</vt:lpwstr>
  </property>
  <property fmtid="{D5CDD505-2E9C-101B-9397-08002B2CF9AE}" pid="34" name="XPGLName">
    <vt:lpwstr>序號</vt:lpwstr>
  </property>
  <property fmtid="{D5CDD505-2E9C-101B-9397-08002B2CF9AE}" pid="35" name="XDMT1">
    <vt:lpwstr>第二類:點對點直接電子交換</vt:lpwstr>
  </property>
  <property fmtid="{D5CDD505-2E9C-101B-9397-08002B2CF9AE}" pid="36" name="XDMTT">
    <vt:i4>1</vt:i4>
  </property>
  <property fmtid="{D5CDD505-2E9C-101B-9397-08002B2CF9AE}" pid="37" name="XDMC1">
    <vt:lpwstr>電子交換時不加密</vt:lpwstr>
  </property>
  <property fmtid="{D5CDD505-2E9C-101B-9397-08002B2CF9AE}" pid="38" name="XDMCT">
    <vt:i4>1</vt:i4>
  </property>
</Properties>
</file>